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0" w:type="dxa"/>
        <w:tblInd w:w="-7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5"/>
        <w:gridCol w:w="3332"/>
        <w:gridCol w:w="2493"/>
      </w:tblGrid>
      <w:tr w:rsidR="0072480F" w:rsidRPr="00084841" w14:paraId="401FAA33" w14:textId="77777777">
        <w:trPr>
          <w:trHeight w:val="540"/>
        </w:trPr>
        <w:tc>
          <w:tcPr>
            <w:tcW w:w="3295" w:type="dxa"/>
          </w:tcPr>
          <w:p w14:paraId="2BD2BCEE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14:paraId="4EA6CDFA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14:paraId="7038CFA7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14:paraId="4E831FB8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14:paraId="1764BEF9" w14:textId="77777777" w:rsidR="0072480F" w:rsidRDefault="00001A02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14:paraId="0EFF03DE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proofErr w:type="spellStart"/>
            <w:r w:rsidRPr="00084841">
              <w:rPr>
                <w:rFonts w:ascii="Helvetica" w:hAnsi="Helvetica"/>
                <w:i/>
                <w:sz w:val="16"/>
              </w:rPr>
              <w:t>Italian</w:t>
            </w:r>
            <w:proofErr w:type="spellEnd"/>
            <w:r w:rsidRPr="00084841">
              <w:rPr>
                <w:rFonts w:ascii="Helvetica" w:hAnsi="Helvetica"/>
                <w:i/>
                <w:sz w:val="16"/>
              </w:rPr>
              <w:t xml:space="preserve"> </w:t>
            </w:r>
            <w:proofErr w:type="spellStart"/>
            <w:r w:rsidRPr="00084841">
              <w:rPr>
                <w:rFonts w:ascii="Helvetica" w:hAnsi="Helvetica"/>
                <w:i/>
                <w:sz w:val="16"/>
              </w:rPr>
              <w:t>woodworking</w:t>
            </w:r>
            <w:proofErr w:type="spellEnd"/>
          </w:p>
          <w:p w14:paraId="684411F8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14:paraId="16724B63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084841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14:paraId="39C2C4D8" w14:textId="77777777" w:rsidR="0072480F" w:rsidRDefault="00BA3A03" w:rsidP="0072480F">
            <w:pPr>
              <w:pStyle w:val="Titolo1"/>
              <w:tabs>
                <w:tab w:val="left" w:pos="770"/>
              </w:tabs>
              <w:ind w:left="770"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14:paraId="00066EEF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 xml:space="preserve">Centro Direzionale </w:t>
            </w:r>
            <w:proofErr w:type="spellStart"/>
            <w:r>
              <w:rPr>
                <w:rFonts w:ascii="Helvetica" w:hAnsi="Helvetica"/>
                <w:sz w:val="16"/>
              </w:rPr>
              <w:t>Milanofiori</w:t>
            </w:r>
            <w:proofErr w:type="spellEnd"/>
          </w:p>
          <w:p w14:paraId="11DA7FD9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14:paraId="06676414" w14:textId="77777777" w:rsidR="0072480F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14:paraId="477715E5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proofErr w:type="spellStart"/>
            <w:r w:rsidRPr="00084841">
              <w:rPr>
                <w:rFonts w:ascii="Helvetica" w:hAnsi="Helvetica"/>
                <w:sz w:val="16"/>
              </w:rPr>
              <w:t>phone</w:t>
            </w:r>
            <w:proofErr w:type="spellEnd"/>
            <w:r w:rsidRPr="00084841">
              <w:rPr>
                <w:rFonts w:ascii="Helvetica" w:hAnsi="Helvetica"/>
                <w:sz w:val="16"/>
              </w:rPr>
              <w:t xml:space="preserve">  +39 02 89210200</w:t>
            </w:r>
          </w:p>
          <w:p w14:paraId="3E8FD68A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fax  +39 02 8259009</w:t>
            </w:r>
          </w:p>
          <w:p w14:paraId="2F26466C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 w:rsidRPr="00084841">
              <w:rPr>
                <w:rFonts w:ascii="Helvetica" w:hAnsi="Helvetica"/>
                <w:sz w:val="16"/>
              </w:rPr>
              <w:t>www.acimall.com</w:t>
            </w:r>
          </w:p>
          <w:p w14:paraId="6A68725A" w14:textId="77777777" w:rsidR="0072480F" w:rsidRPr="00084841" w:rsidRDefault="00BA3A03" w:rsidP="0072480F">
            <w:pPr>
              <w:tabs>
                <w:tab w:val="left" w:pos="770"/>
              </w:tabs>
              <w:ind w:left="770" w:right="212"/>
              <w:jc w:val="both"/>
            </w:pPr>
            <w:r w:rsidRPr="00084841"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14:paraId="43F7CDB9" w14:textId="7134373F" w:rsidR="00835CEA" w:rsidRDefault="00EB2B14" w:rsidP="0072480F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>
              <w:rPr>
                <w:rFonts w:ascii="Helvetica" w:hAnsi="Helvetica"/>
                <w:b/>
                <w:w w:val="108"/>
                <w:kern w:val="22"/>
                <w:sz w:val="28"/>
              </w:rPr>
              <w:t>press office</w:t>
            </w:r>
          </w:p>
          <w:p w14:paraId="149C02AF" w14:textId="510E4389" w:rsidR="0072480F" w:rsidRPr="00084841" w:rsidRDefault="00EB2B14" w:rsidP="005E3179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  <w:r>
              <w:rPr>
                <w:rFonts w:ascii="Helvetica" w:hAnsi="Helvetica"/>
                <w:sz w:val="14"/>
              </w:rPr>
              <w:t>May 8,</w:t>
            </w:r>
            <w:r w:rsidR="00835CEA">
              <w:rPr>
                <w:rFonts w:ascii="Helvetica" w:hAnsi="Helvetica"/>
                <w:sz w:val="14"/>
              </w:rPr>
              <w:t xml:space="preserve"> 201</w:t>
            </w:r>
            <w:r w:rsidR="005E3179">
              <w:rPr>
                <w:rFonts w:ascii="Helvetica" w:hAnsi="Helvetica"/>
                <w:sz w:val="14"/>
              </w:rPr>
              <w:t>8</w:t>
            </w:r>
          </w:p>
        </w:tc>
      </w:tr>
    </w:tbl>
    <w:p w14:paraId="19D129F7" w14:textId="77777777" w:rsidR="0072480F" w:rsidRPr="00084841" w:rsidRDefault="00001A02">
      <w:pPr>
        <w:ind w:left="480"/>
        <w:jc w:val="both"/>
        <w:rPr>
          <w:rFonts w:ascii="Arial" w:hAnsi="Arial"/>
          <w:sz w:val="20"/>
        </w:rPr>
      </w:pPr>
    </w:p>
    <w:p w14:paraId="0843AE7E" w14:textId="77777777" w:rsidR="0072480F" w:rsidRPr="00084841" w:rsidRDefault="00001A02" w:rsidP="0072480F">
      <w:pPr>
        <w:jc w:val="both"/>
        <w:rPr>
          <w:rFonts w:ascii="Arial" w:hAnsi="Arial"/>
          <w:sz w:val="20"/>
        </w:rPr>
      </w:pPr>
    </w:p>
    <w:p w14:paraId="2789CF5F" w14:textId="77777777" w:rsidR="0072480F" w:rsidRPr="00084841" w:rsidRDefault="00001A02" w:rsidP="0072480F">
      <w:pPr>
        <w:ind w:right="-766"/>
        <w:jc w:val="right"/>
        <w:rPr>
          <w:rFonts w:ascii="Arial" w:hAnsi="Arial"/>
          <w:sz w:val="20"/>
        </w:rPr>
      </w:pPr>
    </w:p>
    <w:p w14:paraId="6CE540CE" w14:textId="77777777" w:rsidR="0072480F" w:rsidRPr="00084841" w:rsidRDefault="00001A02" w:rsidP="0072480F">
      <w:pPr>
        <w:ind w:right="-766"/>
        <w:jc w:val="right"/>
        <w:rPr>
          <w:rFonts w:ascii="Arial" w:hAnsi="Arial"/>
          <w:sz w:val="20"/>
        </w:rPr>
      </w:pPr>
    </w:p>
    <w:p w14:paraId="31F4221D" w14:textId="77777777" w:rsidR="0072480F" w:rsidRPr="00116362" w:rsidRDefault="00001A02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14:paraId="4D28433E" w14:textId="77777777" w:rsidR="0072480F" w:rsidRDefault="00001A02" w:rsidP="0072480F">
      <w:pPr>
        <w:spacing w:line="240" w:lineRule="atLeast"/>
        <w:ind w:right="-238"/>
        <w:jc w:val="both"/>
        <w:rPr>
          <w:rFonts w:ascii="Arial" w:hAnsi="Arial"/>
          <w:b/>
          <w:color w:val="FF0000"/>
          <w:sz w:val="20"/>
          <w:lang w:val="en-GB"/>
        </w:rPr>
      </w:pPr>
    </w:p>
    <w:p w14:paraId="1AD01207" w14:textId="77777777" w:rsidR="00793A08" w:rsidRPr="00116362" w:rsidRDefault="00793A08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14:paraId="1CA87F43" w14:textId="77777777" w:rsidR="0072480F" w:rsidRPr="00116362" w:rsidRDefault="00001A02" w:rsidP="0072480F">
      <w:pPr>
        <w:spacing w:line="240" w:lineRule="atLeast"/>
        <w:ind w:right="-238"/>
        <w:jc w:val="both"/>
        <w:rPr>
          <w:rFonts w:ascii="Arial" w:hAnsi="Arial"/>
          <w:b/>
          <w:sz w:val="20"/>
          <w:lang w:val="en-GB"/>
        </w:rPr>
      </w:pPr>
    </w:p>
    <w:p w14:paraId="2898A575" w14:textId="2C9EEFFD" w:rsidR="00E63E1C" w:rsidRDefault="00E63E1C" w:rsidP="00E63E1C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302122">
        <w:rPr>
          <w:rFonts w:ascii="Arial" w:hAnsi="Arial"/>
          <w:b/>
          <w:sz w:val="20"/>
          <w:lang w:val="en-US"/>
        </w:rPr>
        <w:t>201</w:t>
      </w:r>
      <w:r>
        <w:rPr>
          <w:rFonts w:ascii="Arial" w:hAnsi="Arial"/>
          <w:b/>
          <w:sz w:val="20"/>
          <w:lang w:val="en-US"/>
        </w:rPr>
        <w:t>7</w:t>
      </w:r>
      <w:r w:rsidRPr="00302122">
        <w:rPr>
          <w:rFonts w:ascii="Arial" w:hAnsi="Arial"/>
          <w:b/>
          <w:sz w:val="20"/>
          <w:lang w:val="en-US"/>
        </w:rPr>
        <w:t xml:space="preserve"> ITALIAN EXPORT   </w:t>
      </w:r>
      <w:r w:rsidRPr="00302122">
        <w:rPr>
          <w:rFonts w:ascii="Arial" w:hAnsi="Arial"/>
          <w:b/>
          <w:color w:val="FF0000"/>
          <w:sz w:val="20"/>
          <w:lang w:val="en-US"/>
        </w:rPr>
        <w:t>07</w:t>
      </w:r>
    </w:p>
    <w:p w14:paraId="0310348D" w14:textId="77777777" w:rsidR="00E63E1C" w:rsidRPr="00C55994" w:rsidRDefault="00E63E1C" w:rsidP="00E63E1C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302122">
        <w:rPr>
          <w:rFonts w:ascii="Arial" w:hAnsi="Arial"/>
          <w:b/>
          <w:sz w:val="20"/>
          <w:lang w:val="en-US"/>
        </w:rPr>
        <w:t>TREND OF MAJOR MARKETS BY MACRO AREAS</w:t>
      </w:r>
    </w:p>
    <w:p w14:paraId="1FBCBDCC" w14:textId="77777777" w:rsidR="00E63E1C" w:rsidRPr="005E3E44" w:rsidRDefault="00E63E1C" w:rsidP="00E63E1C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302122">
        <w:rPr>
          <w:rFonts w:ascii="Arial" w:hAnsi="Arial"/>
          <w:sz w:val="20"/>
          <w:lang w:val="en-US"/>
        </w:rPr>
        <w:t>Tools not included, in million euro.</w:t>
      </w:r>
    </w:p>
    <w:p w14:paraId="3AFF96F6" w14:textId="59F50A4A" w:rsidR="0072480F" w:rsidRPr="005E3E44" w:rsidRDefault="00001A02" w:rsidP="0072480F">
      <w:pPr>
        <w:spacing w:line="240" w:lineRule="atLeast"/>
        <w:ind w:right="-238"/>
        <w:jc w:val="both"/>
        <w:rPr>
          <w:rFonts w:ascii="Arial" w:hAnsi="Arial"/>
          <w:sz w:val="20"/>
        </w:rPr>
      </w:pPr>
    </w:p>
    <w:tbl>
      <w:tblPr>
        <w:tblW w:w="408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62"/>
        <w:gridCol w:w="1315"/>
        <w:gridCol w:w="1212"/>
      </w:tblGrid>
      <w:tr w:rsidR="0072480F" w:rsidRPr="00C55994" w14:paraId="11D7532F" w14:textId="77777777">
        <w:trPr>
          <w:trHeight w:val="330"/>
        </w:trPr>
        <w:tc>
          <w:tcPr>
            <w:tcW w:w="20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4F2FCF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EA0D3D" w14:textId="77777777" w:rsidR="0072480F" w:rsidRPr="00C55994" w:rsidRDefault="00BA3A03" w:rsidP="0072480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0AAC83" w14:textId="77777777" w:rsidR="0072480F" w:rsidRPr="00C55994" w:rsidRDefault="004273AC" w:rsidP="00D90AC0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∆% 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7</w:t>
            </w:r>
            <w:r w:rsidR="00BA3A03">
              <w:rPr>
                <w:rFonts w:ascii="Arial" w:hAnsi="Arial" w:cs="Arial"/>
                <w:b/>
                <w:bCs/>
                <w:sz w:val="20"/>
              </w:rPr>
              <w:t>/1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0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88DEC8" w14:textId="77777777" w:rsidR="0072480F" w:rsidRPr="00C55994" w:rsidRDefault="00BA3A03" w:rsidP="0072480F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share %</w:t>
            </w:r>
          </w:p>
        </w:tc>
      </w:tr>
      <w:tr w:rsidR="0072480F" w:rsidRPr="00C55994" w14:paraId="6CB79F2B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EF237" w14:textId="77777777" w:rsidR="0072480F" w:rsidRPr="00C55994" w:rsidRDefault="00001A02" w:rsidP="007248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EEE0A" w14:textId="77777777" w:rsidR="0072480F" w:rsidRPr="00C55994" w:rsidRDefault="00001A02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C91A" w14:textId="77777777" w:rsidR="0072480F" w:rsidRPr="00C55994" w:rsidRDefault="00001A02" w:rsidP="0072480F">
            <w:pPr>
              <w:ind w:right="851"/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5D19F" w14:textId="77777777" w:rsidR="0072480F" w:rsidRPr="00C55994" w:rsidRDefault="00001A02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2480F" w:rsidRPr="00C55994" w14:paraId="4B356F12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B622FBA" w14:textId="58B6D282" w:rsidR="0072480F" w:rsidRPr="00C55994" w:rsidRDefault="00E63E1C" w:rsidP="00E63E1C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European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Union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0CDDD31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750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4AB8CD9" w14:textId="676EFEA0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44737D3" w14:textId="1BEE4F12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50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  <w:tr w:rsidR="0072480F" w:rsidRPr="00C55994" w14:paraId="0CBAFD2D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BF2E213" w14:textId="5AF7B1ED" w:rsidR="0072480F" w:rsidRPr="00C55994" w:rsidRDefault="00E63E1C" w:rsidP="00E63E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Extra-EU Europe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FD7D942" w14:textId="77777777" w:rsidR="0072480F" w:rsidRPr="00C55994" w:rsidRDefault="00D90AC0" w:rsidP="005E3179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E3179">
              <w:rPr>
                <w:rFonts w:ascii="Arial" w:hAnsi="Arial" w:cs="Arial"/>
                <w:sz w:val="20"/>
              </w:rPr>
              <w:t>76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6B67119" w14:textId="0B65FB87" w:rsidR="0072480F" w:rsidRPr="00793A08" w:rsidRDefault="005E3179" w:rsidP="00D90AC0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23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001DA7CC" w14:textId="5F2D820F" w:rsidR="0072480F" w:rsidRPr="00793A08" w:rsidRDefault="00D90AC0" w:rsidP="005E3179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11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5E3179" w:rsidRPr="00793A08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</w:tr>
      <w:tr w:rsidR="0072480F" w:rsidRPr="00C55994" w14:paraId="7BE95F3D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C8F666F" w14:textId="06FEB997" w:rsidR="0072480F" w:rsidRPr="00C55994" w:rsidRDefault="00BA3A03" w:rsidP="00E63E1C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Nor</w:t>
            </w:r>
            <w:r w:rsidR="00E63E1C">
              <w:rPr>
                <w:rFonts w:ascii="Arial" w:hAnsi="Arial" w:cs="Arial"/>
                <w:sz w:val="20"/>
              </w:rPr>
              <w:t>th</w:t>
            </w:r>
            <w:r w:rsidRPr="00C55994">
              <w:rPr>
                <w:rFonts w:ascii="Arial" w:hAnsi="Arial" w:cs="Arial"/>
                <w:sz w:val="20"/>
              </w:rPr>
              <w:t xml:space="preserve"> America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459BCA8" w14:textId="77777777" w:rsidR="0072480F" w:rsidRPr="00C55994" w:rsidRDefault="005E3179" w:rsidP="00D90AC0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215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1A74BD4" w14:textId="02C2043C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36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0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A14D2D8" w14:textId="0D8D7FD9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14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4</w:t>
            </w:r>
          </w:p>
        </w:tc>
      </w:tr>
      <w:tr w:rsidR="0072480F" w:rsidRPr="00C55994" w14:paraId="5C93EC55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2F79EE5" w14:textId="358E5E44" w:rsidR="0072480F" w:rsidRPr="00C55994" w:rsidRDefault="00BA3A03" w:rsidP="00E63E1C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S</w:t>
            </w:r>
            <w:r w:rsidR="00E63E1C">
              <w:rPr>
                <w:rFonts w:ascii="Arial" w:hAnsi="Arial" w:cs="Arial"/>
                <w:sz w:val="20"/>
              </w:rPr>
              <w:t>outh</w:t>
            </w:r>
            <w:r w:rsidRPr="00C55994">
              <w:rPr>
                <w:rFonts w:ascii="Arial" w:hAnsi="Arial" w:cs="Arial"/>
                <w:sz w:val="20"/>
              </w:rPr>
              <w:t xml:space="preserve"> America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0979B39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32A9FFD" w14:textId="0ED6BEAC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21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489549" w14:textId="23B792E0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  <w:tr w:rsidR="0072480F" w:rsidRPr="00C55994" w14:paraId="34DDCEF6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1DE586A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Africa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9F2A4B0" w14:textId="77777777" w:rsidR="0072480F" w:rsidRPr="00C55994" w:rsidRDefault="00D90AC0" w:rsidP="005E3179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5E3179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CA4C709" w14:textId="59926C45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10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8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874689B" w14:textId="685D1032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</w:tr>
      <w:tr w:rsidR="0072480F" w:rsidRPr="00C55994" w14:paraId="3DF2ACA7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C59863D" w14:textId="2B56821C" w:rsidR="0072480F" w:rsidRPr="00C55994" w:rsidRDefault="00BA3A03" w:rsidP="00E63E1C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M</w:t>
            </w:r>
            <w:r w:rsidR="00E63E1C">
              <w:rPr>
                <w:rFonts w:ascii="Arial" w:hAnsi="Arial" w:cs="Arial"/>
                <w:sz w:val="20"/>
              </w:rPr>
              <w:t>iddle East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17FA7F4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47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95B14A8" w14:textId="11DA610E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-3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63442C8" w14:textId="42BD5E5E" w:rsidR="0072480F" w:rsidRPr="00793A08" w:rsidRDefault="00390813" w:rsidP="005E3179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5E3179" w:rsidRPr="00793A0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</w:tr>
      <w:tr w:rsidR="0072480F" w:rsidRPr="00C55994" w14:paraId="10DD7758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1D64CC6" w14:textId="4685C43D" w:rsidR="0072480F" w:rsidRPr="00C55994" w:rsidRDefault="00E63E1C" w:rsidP="00E63E1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Far East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354C140F" w14:textId="77777777" w:rsidR="0072480F" w:rsidRPr="00C55994" w:rsidRDefault="00390813" w:rsidP="005E3179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E3179">
              <w:rPr>
                <w:rFonts w:ascii="Arial" w:hAnsi="Arial" w:cs="Arial"/>
                <w:sz w:val="20"/>
              </w:rPr>
              <w:t>78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2AA4BE8" w14:textId="4A20185F" w:rsidR="0072480F" w:rsidRPr="00793A08" w:rsidRDefault="005E3179" w:rsidP="0072480F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3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Pr="00793A08">
              <w:rPr>
                <w:rFonts w:ascii="Arial" w:hAnsi="Arial" w:cs="Arial"/>
                <w:color w:val="000000" w:themeColor="text1"/>
                <w:sz w:val="20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A2ECF90" w14:textId="4C53C3DC" w:rsidR="0072480F" w:rsidRPr="00793A08" w:rsidRDefault="00D90AC0" w:rsidP="005E3179">
            <w:pPr>
              <w:ind w:right="340"/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793A08">
              <w:rPr>
                <w:rFonts w:ascii="Arial" w:hAnsi="Arial" w:cs="Arial"/>
                <w:color w:val="000000" w:themeColor="text1"/>
                <w:sz w:val="20"/>
              </w:rPr>
              <w:t>11,</w:t>
            </w:r>
            <w:r w:rsidR="00001A02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5E3179" w:rsidRPr="00793A08">
              <w:rPr>
                <w:rFonts w:ascii="Arial" w:hAnsi="Arial" w:cs="Arial"/>
                <w:color w:val="000000" w:themeColor="text1"/>
                <w:sz w:val="20"/>
              </w:rPr>
              <w:t>9</w:t>
            </w:r>
          </w:p>
        </w:tc>
      </w:tr>
      <w:tr w:rsidR="0072480F" w:rsidRPr="00C55994" w14:paraId="5D7EF451" w14:textId="77777777">
        <w:trPr>
          <w:trHeight w:val="300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1B382F02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Oceania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5701081" w14:textId="77777777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47360838" w14:textId="71103483" w:rsidR="0072480F" w:rsidRPr="00C55994" w:rsidRDefault="005E3179" w:rsidP="0072480F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01A0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7EE620A2" w14:textId="0B9E1AD9" w:rsidR="0072480F" w:rsidRPr="00C55994" w:rsidRDefault="005E3179" w:rsidP="00D90AC0">
            <w:pPr>
              <w:ind w:right="340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001A02">
              <w:rPr>
                <w:rFonts w:ascii="Arial" w:hAnsi="Arial" w:cs="Arial"/>
                <w:sz w:val="20"/>
              </w:rPr>
              <w:t>.</w:t>
            </w:r>
            <w:r w:rsidR="00D90AC0">
              <w:rPr>
                <w:rFonts w:ascii="Arial" w:hAnsi="Arial" w:cs="Arial"/>
                <w:sz w:val="20"/>
              </w:rPr>
              <w:t>7</w:t>
            </w:r>
          </w:p>
        </w:tc>
      </w:tr>
      <w:tr w:rsidR="0072480F" w:rsidRPr="00C55994" w14:paraId="45BE6768" w14:textId="77777777">
        <w:trPr>
          <w:trHeight w:val="315"/>
        </w:trPr>
        <w:tc>
          <w:tcPr>
            <w:tcW w:w="2015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6A6F9EDD" w14:textId="14C6397F" w:rsidR="0072480F" w:rsidRPr="00C55994" w:rsidRDefault="00BA3A03" w:rsidP="0072480F">
            <w:pPr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Total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72E8383" w14:textId="5514398F" w:rsidR="0072480F" w:rsidRPr="00C55994" w:rsidRDefault="00BA3A03" w:rsidP="00D90AC0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001A02">
              <w:rPr>
                <w:rFonts w:ascii="Arial" w:hAnsi="Arial" w:cs="Arial"/>
                <w:b/>
                <w:bCs/>
                <w:sz w:val="20"/>
              </w:rPr>
              <w:t>,</w:t>
            </w:r>
            <w:r w:rsidR="00D90AC0">
              <w:rPr>
                <w:rFonts w:ascii="Arial" w:hAnsi="Arial" w:cs="Arial"/>
                <w:b/>
                <w:bCs/>
                <w:sz w:val="20"/>
              </w:rPr>
              <w:t>329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2E7822C4" w14:textId="51E4A31C" w:rsidR="0072480F" w:rsidRPr="00C55994" w:rsidRDefault="00D90AC0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13</w:t>
            </w:r>
            <w:r w:rsidR="00001A02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</w:tcPr>
          <w:p w14:paraId="51DA7B70" w14:textId="77777777" w:rsidR="0072480F" w:rsidRPr="00C55994" w:rsidRDefault="00BA3A03" w:rsidP="0072480F">
            <w:pPr>
              <w:ind w:right="340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100</w:t>
            </w:r>
          </w:p>
        </w:tc>
      </w:tr>
    </w:tbl>
    <w:p w14:paraId="3491D3F4" w14:textId="77777777" w:rsidR="0072480F" w:rsidRPr="00C55994" w:rsidRDefault="00001A02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14:paraId="597D02F1" w14:textId="77777777" w:rsidR="0072480F" w:rsidRPr="00C55994" w:rsidRDefault="00001A02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14:paraId="2BE6C672" w14:textId="77777777" w:rsidR="0072480F" w:rsidRPr="00C55994" w:rsidRDefault="00001A02" w:rsidP="0072480F">
      <w:pPr>
        <w:spacing w:line="240" w:lineRule="atLeast"/>
        <w:ind w:right="-238"/>
        <w:jc w:val="both"/>
        <w:rPr>
          <w:rFonts w:ascii="Arial" w:hAnsi="Arial"/>
          <w:i/>
          <w:sz w:val="20"/>
        </w:rPr>
      </w:pPr>
    </w:p>
    <w:p w14:paraId="28709E38" w14:textId="1D48EFD3" w:rsidR="00EB2B14" w:rsidRDefault="00EB2B14" w:rsidP="00EB2B14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302122">
        <w:rPr>
          <w:rFonts w:ascii="Arial" w:hAnsi="Arial"/>
          <w:b/>
          <w:sz w:val="20"/>
          <w:lang w:val="en-US"/>
        </w:rPr>
        <w:t>201</w:t>
      </w:r>
      <w:r>
        <w:rPr>
          <w:rFonts w:ascii="Arial" w:hAnsi="Arial"/>
          <w:b/>
          <w:sz w:val="20"/>
          <w:lang w:val="en-US"/>
        </w:rPr>
        <w:t xml:space="preserve">7 </w:t>
      </w:r>
      <w:r w:rsidRPr="00302122">
        <w:rPr>
          <w:rFonts w:ascii="Arial" w:hAnsi="Arial"/>
          <w:b/>
          <w:sz w:val="20"/>
          <w:lang w:val="en-US"/>
        </w:rPr>
        <w:t>ITALIAN EXPORT</w:t>
      </w:r>
    </w:p>
    <w:p w14:paraId="03729174" w14:textId="5E7454E4" w:rsidR="00EB2B14" w:rsidRPr="00C55994" w:rsidRDefault="00EB2B14" w:rsidP="00EB2B14">
      <w:pPr>
        <w:spacing w:line="240" w:lineRule="atLeast"/>
        <w:ind w:right="-238"/>
        <w:jc w:val="both"/>
        <w:rPr>
          <w:rFonts w:ascii="Arial" w:hAnsi="Arial"/>
          <w:b/>
          <w:sz w:val="20"/>
        </w:rPr>
      </w:pPr>
      <w:r w:rsidRPr="00302122">
        <w:rPr>
          <w:rFonts w:ascii="Arial" w:hAnsi="Arial"/>
          <w:b/>
          <w:sz w:val="20"/>
          <w:lang w:val="en-US"/>
        </w:rPr>
        <w:t>TREND OF MAJOR MARKETS BY COUNTRY</w:t>
      </w:r>
      <w:r w:rsidR="00B239D5">
        <w:rPr>
          <w:rFonts w:ascii="Arial" w:hAnsi="Arial"/>
          <w:b/>
          <w:sz w:val="20"/>
          <w:lang w:val="en-US"/>
        </w:rPr>
        <w:t xml:space="preserve"> </w:t>
      </w:r>
    </w:p>
    <w:p w14:paraId="5D42D113" w14:textId="77777777" w:rsidR="00EB2B14" w:rsidRPr="005E3E44" w:rsidRDefault="00EB2B14" w:rsidP="00EB2B14">
      <w:pPr>
        <w:spacing w:line="240" w:lineRule="atLeast"/>
        <w:ind w:right="-238"/>
        <w:jc w:val="both"/>
        <w:rPr>
          <w:rFonts w:ascii="Arial" w:hAnsi="Arial"/>
          <w:sz w:val="20"/>
        </w:rPr>
      </w:pPr>
      <w:r w:rsidRPr="00302122">
        <w:rPr>
          <w:rFonts w:ascii="Arial" w:hAnsi="Arial"/>
          <w:sz w:val="20"/>
          <w:lang w:val="en-US"/>
        </w:rPr>
        <w:t>Tools not included, in million euro.</w:t>
      </w:r>
    </w:p>
    <w:p w14:paraId="7074DB87" w14:textId="1F29FA36" w:rsidR="0072480F" w:rsidRPr="005E3E44" w:rsidRDefault="00001A02" w:rsidP="0072480F">
      <w:pPr>
        <w:spacing w:line="240" w:lineRule="atLeast"/>
        <w:ind w:right="-238"/>
        <w:jc w:val="both"/>
        <w:rPr>
          <w:rFonts w:ascii="Arial" w:hAnsi="Arial"/>
          <w:sz w:val="20"/>
        </w:rPr>
      </w:pPr>
    </w:p>
    <w:tbl>
      <w:tblPr>
        <w:tblW w:w="335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509"/>
        <w:gridCol w:w="1292"/>
      </w:tblGrid>
      <w:tr w:rsidR="0072480F" w:rsidRPr="00C55994" w14:paraId="30622018" w14:textId="77777777">
        <w:trPr>
          <w:trHeight w:val="330"/>
        </w:trPr>
        <w:tc>
          <w:tcPr>
            <w:tcW w:w="24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16C41A" w14:textId="77777777" w:rsidR="0072480F" w:rsidRPr="00C55994" w:rsidRDefault="00BA3A03" w:rsidP="0072480F">
            <w:pPr>
              <w:rPr>
                <w:rFonts w:ascii="Arial" w:hAnsi="Arial" w:cs="Arial"/>
                <w:sz w:val="20"/>
              </w:rPr>
            </w:pPr>
            <w:r w:rsidRPr="00C55994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6DEF3D" w14:textId="77777777" w:rsidR="0072480F" w:rsidRPr="00C55994" w:rsidRDefault="00BA3A03" w:rsidP="0072480F">
            <w:pPr>
              <w:ind w:right="-113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55994">
              <w:rPr>
                <w:rFonts w:ascii="Arial" w:hAnsi="Arial" w:cs="Arial"/>
                <w:b/>
                <w:bCs/>
                <w:sz w:val="20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7FD02D" w14:textId="77777777" w:rsidR="0072480F" w:rsidRPr="00C55994" w:rsidRDefault="00D90AC0" w:rsidP="005E3179">
            <w:pPr>
              <w:ind w:right="-1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∆% 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7</w:t>
            </w:r>
            <w:r w:rsidR="00BA3A03">
              <w:rPr>
                <w:rFonts w:ascii="Arial" w:hAnsi="Arial" w:cs="Arial"/>
                <w:b/>
                <w:bCs/>
                <w:sz w:val="20"/>
              </w:rPr>
              <w:t>/1</w:t>
            </w:r>
            <w:r w:rsidR="005E3179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72480F" w:rsidRPr="00C55994" w14:paraId="70C79208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1914" w14:textId="77777777" w:rsidR="0072480F" w:rsidRPr="00C55994" w:rsidRDefault="00001A02" w:rsidP="0072480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DE5F" w14:textId="77777777" w:rsidR="0072480F" w:rsidRPr="00C55994" w:rsidRDefault="00001A02" w:rsidP="0072480F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AEA3" w14:textId="77777777" w:rsidR="0072480F" w:rsidRPr="00C55994" w:rsidRDefault="00001A02" w:rsidP="0072480F">
            <w:pPr>
              <w:ind w:right="851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763B68" w:rsidRPr="00C55994" w14:paraId="20C0528B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333A2F9F" w14:textId="35929A39" w:rsidR="00763B68" w:rsidRPr="00763B68" w:rsidRDefault="00EB2B14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Usa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A41C432" w14:textId="6B7B92B1" w:rsidR="00763B68" w:rsidRPr="00763B68" w:rsidRDefault="009B27FB" w:rsidP="009B27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</w:t>
            </w:r>
            <w:r w:rsidR="005E3179">
              <w:rPr>
                <w:rFonts w:ascii="Arial" w:hAnsi="Arial" w:cs="Arial"/>
                <w:sz w:val="20"/>
              </w:rPr>
              <w:t>167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8109F69" w14:textId="307F5DA1" w:rsidR="00763B68" w:rsidRPr="00763B68" w:rsidRDefault="009B27FB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5</w:t>
            </w:r>
            <w:r w:rsidR="00001A0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763B68" w:rsidRPr="00C55994" w14:paraId="44A1FEB3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D2B5858" w14:textId="4E4A4486" w:rsidR="00763B68" w:rsidRPr="00763B68" w:rsidRDefault="00110B5F" w:rsidP="00EB2B14">
            <w:pPr>
              <w:tabs>
                <w:tab w:val="right" w:pos="25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German</w:t>
            </w:r>
            <w:r w:rsidR="00EB2B14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2E8E423" w14:textId="7777777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E3179">
              <w:rPr>
                <w:rFonts w:ascii="Arial" w:hAnsi="Arial" w:cs="Arial"/>
                <w:sz w:val="20"/>
              </w:rPr>
              <w:t>118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B84E715" w14:textId="7310E1E7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>21</w:t>
            </w:r>
            <w:r w:rsidR="00001A02">
              <w:rPr>
                <w:rFonts w:ascii="Arial" w:hAnsi="Arial" w:cs="Arial"/>
                <w:sz w:val="20"/>
              </w:rPr>
              <w:t>.</w:t>
            </w:r>
            <w:r w:rsidR="009B27FB">
              <w:rPr>
                <w:rFonts w:ascii="Arial" w:hAnsi="Arial" w:cs="Arial"/>
                <w:sz w:val="20"/>
              </w:rPr>
              <w:t>1</w:t>
            </w:r>
          </w:p>
        </w:tc>
      </w:tr>
      <w:tr w:rsidR="00763B68" w:rsidRPr="00C55994" w14:paraId="167E284C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5B4EC5A" w14:textId="65445394" w:rsidR="00763B68" w:rsidRPr="00763B68" w:rsidRDefault="009B27FB" w:rsidP="00EB2B1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Pol</w:t>
            </w:r>
            <w:r w:rsidR="00EB2B14">
              <w:rPr>
                <w:rFonts w:ascii="Arial" w:hAnsi="Arial" w:cs="Arial"/>
                <w:sz w:val="20"/>
              </w:rPr>
              <w:t>and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8DBEB92" w14:textId="7777777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E3179"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7E926B2" w14:textId="35D717FC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9B27FB">
              <w:rPr>
                <w:rFonts w:ascii="Arial" w:hAnsi="Arial" w:cs="Arial"/>
                <w:sz w:val="20"/>
              </w:rPr>
              <w:t xml:space="preserve"> 25</w:t>
            </w:r>
            <w:r w:rsidR="00001A02">
              <w:rPr>
                <w:rFonts w:ascii="Arial" w:hAnsi="Arial" w:cs="Arial"/>
                <w:sz w:val="20"/>
              </w:rPr>
              <w:t>.</w:t>
            </w:r>
            <w:r w:rsidR="009B27FB">
              <w:rPr>
                <w:rFonts w:ascii="Arial" w:hAnsi="Arial" w:cs="Arial"/>
                <w:sz w:val="20"/>
              </w:rPr>
              <w:t>5</w:t>
            </w:r>
          </w:p>
        </w:tc>
      </w:tr>
      <w:tr w:rsidR="00763B68" w:rsidRPr="00C55994" w14:paraId="7366E2CE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0DCB6D7" w14:textId="5C8CB558" w:rsidR="00763B68" w:rsidRPr="00763B68" w:rsidRDefault="00EB2B14" w:rsidP="00EB2B1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France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E5F17AB" w14:textId="7777777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5E3179">
              <w:rPr>
                <w:rFonts w:ascii="Arial" w:hAnsi="Arial" w:cs="Arial"/>
                <w:sz w:val="20"/>
              </w:rPr>
              <w:t>101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11BD27E" w14:textId="3821FCBC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9B27FB">
              <w:rPr>
                <w:rFonts w:ascii="Arial" w:hAnsi="Arial" w:cs="Arial"/>
                <w:sz w:val="20"/>
              </w:rPr>
              <w:t xml:space="preserve">   3</w:t>
            </w:r>
            <w:r w:rsidR="00001A02">
              <w:rPr>
                <w:rFonts w:ascii="Arial" w:hAnsi="Arial" w:cs="Arial"/>
                <w:sz w:val="20"/>
              </w:rPr>
              <w:t>.</w:t>
            </w:r>
            <w:r w:rsidR="009B27FB">
              <w:rPr>
                <w:rFonts w:ascii="Arial" w:hAnsi="Arial" w:cs="Arial"/>
                <w:sz w:val="20"/>
              </w:rPr>
              <w:t>8</w:t>
            </w:r>
          </w:p>
        </w:tc>
      </w:tr>
      <w:tr w:rsidR="00763B68" w:rsidRPr="00C55994" w14:paraId="351E7CEC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D17F5C7" w14:textId="1D15E52F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="00EB2B14">
              <w:rPr>
                <w:rFonts w:ascii="Arial" w:hAnsi="Arial" w:cs="Arial"/>
                <w:sz w:val="20"/>
              </w:rPr>
              <w:t>h</w:t>
            </w:r>
            <w:r>
              <w:rPr>
                <w:rFonts w:ascii="Arial" w:hAnsi="Arial" w:cs="Arial"/>
                <w:sz w:val="20"/>
              </w:rPr>
              <w:t>ina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B3CBBF8" w14:textId="6CCB5F58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84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403E96A" w14:textId="3E80EFE9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>25</w:t>
            </w:r>
            <w:r w:rsidR="00001A02">
              <w:rPr>
                <w:rFonts w:ascii="Arial" w:hAnsi="Arial" w:cs="Arial"/>
                <w:sz w:val="20"/>
              </w:rPr>
              <w:t>.</w:t>
            </w:r>
            <w:r w:rsidR="009B27FB">
              <w:rPr>
                <w:rFonts w:ascii="Arial" w:hAnsi="Arial" w:cs="Arial"/>
                <w:sz w:val="20"/>
              </w:rPr>
              <w:t>1</w:t>
            </w:r>
          </w:p>
        </w:tc>
      </w:tr>
      <w:tr w:rsidR="00763B68" w:rsidRPr="00C55994" w14:paraId="6E250F04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6DAB3569" w14:textId="53973117" w:rsidR="00763B68" w:rsidRPr="00763B68" w:rsidRDefault="00EB2B14" w:rsidP="00EB2B1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United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Kingdom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5C2CE884" w14:textId="511592F4" w:rsidR="00763B68" w:rsidRPr="00763B68" w:rsidRDefault="009B27FB" w:rsidP="00110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5E3179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1E0F508" w14:textId="28E6CEB6" w:rsidR="00763B68" w:rsidRPr="00763B68" w:rsidRDefault="009B27FB" w:rsidP="00763B6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-39</w:t>
            </w:r>
            <w:r w:rsidR="00001A0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4</w:t>
            </w:r>
          </w:p>
        </w:tc>
      </w:tr>
      <w:tr w:rsidR="00763B68" w:rsidRPr="00C55994" w14:paraId="537117F2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EBE07DD" w14:textId="2E0D239A" w:rsidR="00763B68" w:rsidRPr="00763B68" w:rsidRDefault="00110B5F" w:rsidP="00EB2B1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Spag</w:t>
            </w:r>
            <w:r w:rsidR="00EB2B14">
              <w:rPr>
                <w:rFonts w:ascii="Arial" w:hAnsi="Arial" w:cs="Arial"/>
                <w:sz w:val="20"/>
              </w:rPr>
              <w:t>in</w:t>
            </w:r>
            <w:proofErr w:type="spellEnd"/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7B40630D" w14:textId="43B36857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59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7024EBA5" w14:textId="1E11FEB4" w:rsidR="00763B68" w:rsidRPr="00763B68" w:rsidRDefault="009B27FB" w:rsidP="00763B6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11</w:t>
            </w:r>
            <w:r w:rsidR="00001A0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763B68" w:rsidRPr="00C55994" w14:paraId="09269348" w14:textId="77777777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34B07442" w14:textId="40FE4DB0" w:rsidR="00763B68" w:rsidRPr="00763B68" w:rsidRDefault="009B27FB" w:rsidP="00EB2B1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Belgi</w:t>
            </w:r>
            <w:r w:rsidR="00EB2B14">
              <w:rPr>
                <w:rFonts w:ascii="Arial" w:hAnsi="Arial" w:cs="Arial"/>
                <w:sz w:val="20"/>
              </w:rPr>
              <w:t>um</w:t>
            </w:r>
            <w:proofErr w:type="spellEnd"/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7068DD8B" w14:textId="54B6B94E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53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20807F9" w14:textId="42F3FE40" w:rsidR="00763B68" w:rsidRPr="00763B68" w:rsidRDefault="009B27FB" w:rsidP="00110B5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-12</w:t>
            </w:r>
            <w:r w:rsidR="00001A0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9</w:t>
            </w:r>
          </w:p>
        </w:tc>
      </w:tr>
      <w:tr w:rsidR="00763B68" w:rsidRPr="00C55994" w14:paraId="0ACA7F5E" w14:textId="77777777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7ECF100" w14:textId="63841DC3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Russia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47E64E2E" w14:textId="00EFCE2A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52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69520659" w14:textId="7EA26D2D" w:rsidR="00763B68" w:rsidRPr="00763B68" w:rsidRDefault="009B27FB" w:rsidP="009B27F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49</w:t>
            </w:r>
            <w:r w:rsidR="00001A0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7</w:t>
            </w:r>
            <w:r w:rsidR="00110B5F">
              <w:rPr>
                <w:rFonts w:ascii="Arial" w:hAnsi="Arial" w:cs="Arial"/>
                <w:sz w:val="20"/>
              </w:rPr>
              <w:t>7</w:t>
            </w:r>
          </w:p>
        </w:tc>
      </w:tr>
      <w:tr w:rsidR="00763B68" w:rsidRPr="00C55994" w14:paraId="4F439516" w14:textId="77777777">
        <w:trPr>
          <w:trHeight w:val="315"/>
        </w:trPr>
        <w:tc>
          <w:tcPr>
            <w:tcW w:w="2450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1584F65E" w14:textId="08A683B9" w:rsidR="00763B68" w:rsidRPr="00763B68" w:rsidRDefault="009B27FB" w:rsidP="007F1F0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Austria</w:t>
            </w:r>
          </w:p>
        </w:tc>
        <w:tc>
          <w:tcPr>
            <w:tcW w:w="1374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28EC36FC" w14:textId="0AC4D928" w:rsidR="00763B68" w:rsidRPr="00763B68" w:rsidRDefault="00110B5F" w:rsidP="005E317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 xml:space="preserve"> </w:t>
            </w:r>
            <w:r w:rsidR="005E3179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</w:tcPr>
          <w:p w14:paraId="09063C4A" w14:textId="0B74031C" w:rsidR="00763B68" w:rsidRPr="00763B68" w:rsidRDefault="00110B5F" w:rsidP="009B27F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9B27FB">
              <w:rPr>
                <w:rFonts w:ascii="Arial" w:hAnsi="Arial" w:cs="Arial"/>
                <w:sz w:val="20"/>
              </w:rPr>
              <w:t>14</w:t>
            </w:r>
            <w:r w:rsidR="00001A02">
              <w:rPr>
                <w:rFonts w:ascii="Arial" w:hAnsi="Arial" w:cs="Arial"/>
                <w:sz w:val="20"/>
              </w:rPr>
              <w:t>.</w:t>
            </w:r>
            <w:bookmarkStart w:id="0" w:name="_GoBack"/>
            <w:bookmarkEnd w:id="0"/>
            <w:r w:rsidR="009B27FB">
              <w:rPr>
                <w:rFonts w:ascii="Arial" w:hAnsi="Arial" w:cs="Arial"/>
                <w:sz w:val="20"/>
              </w:rPr>
              <w:t>0</w:t>
            </w:r>
          </w:p>
        </w:tc>
      </w:tr>
      <w:tr w:rsidR="0072480F" w:rsidRPr="003C1C21" w14:paraId="35B9B7F3" w14:textId="77777777">
        <w:trPr>
          <w:trHeight w:val="315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bottom"/>
          </w:tcPr>
          <w:p w14:paraId="6EBB3B4A" w14:textId="77777777" w:rsidR="0072480F" w:rsidRPr="00474B8D" w:rsidRDefault="00001A02" w:rsidP="0072480F">
            <w:pPr>
              <w:ind w:right="851"/>
              <w:rPr>
                <w:rFonts w:ascii="Arial" w:hAnsi="Arial" w:cs="Arial"/>
                <w:bCs/>
                <w:i/>
                <w:sz w:val="20"/>
                <w:szCs w:val="18"/>
              </w:rPr>
            </w:pPr>
          </w:p>
          <w:p w14:paraId="1FDE7EF8" w14:textId="3BF7259E" w:rsidR="0072480F" w:rsidRPr="00094875" w:rsidRDefault="00EB2B14" w:rsidP="00EB2B14">
            <w:pPr>
              <w:ind w:right="851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Source</w:t>
            </w:r>
            <w:r w:rsidR="00BA3A03"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: Uf</w:t>
            </w:r>
            <w:r w:rsidR="00BA3A0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ficio studi Acimall, 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May</w:t>
            </w:r>
            <w:r w:rsidR="00BA3A03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 201</w:t>
            </w:r>
            <w:r w:rsidR="005E3179">
              <w:rPr>
                <w:rFonts w:ascii="Arial" w:hAnsi="Arial" w:cs="Arial"/>
                <w:bCs/>
                <w:i/>
                <w:sz w:val="18"/>
                <w:szCs w:val="18"/>
              </w:rPr>
              <w:t>8</w:t>
            </w:r>
            <w:r w:rsidR="00BA3A03" w:rsidRPr="00094875">
              <w:rPr>
                <w:rFonts w:ascii="Arial" w:hAnsi="Arial" w:cs="Arial"/>
                <w:bCs/>
                <w:i/>
                <w:sz w:val="18"/>
                <w:szCs w:val="18"/>
              </w:rPr>
              <w:t>.</w:t>
            </w:r>
          </w:p>
        </w:tc>
      </w:tr>
    </w:tbl>
    <w:p w14:paraId="30D2C689" w14:textId="77777777" w:rsidR="0072480F" w:rsidRDefault="00001A02" w:rsidP="0072480F">
      <w:pPr>
        <w:ind w:left="480"/>
        <w:jc w:val="both"/>
        <w:rPr>
          <w:iCs/>
        </w:rPr>
      </w:pPr>
    </w:p>
    <w:sectPr w:rsidR="0072480F" w:rsidSect="0072480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89" w:right="1346" w:bottom="0" w:left="2520" w:header="720" w:footer="80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0CB84" w14:textId="77777777" w:rsidR="00BA3A03" w:rsidRDefault="00BA3A03">
      <w:r>
        <w:separator/>
      </w:r>
    </w:p>
  </w:endnote>
  <w:endnote w:type="continuationSeparator" w:id="0">
    <w:p w14:paraId="4843FC41" w14:textId="77777777" w:rsidR="00BA3A03" w:rsidRDefault="00BA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47A6C" w14:textId="77777777" w:rsidR="0072480F" w:rsidRDefault="00E26EE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A3A0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7942F2" w14:textId="77777777" w:rsidR="0072480F" w:rsidRDefault="00001A02">
    <w:pPr>
      <w:pStyle w:val="Pidipa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5E4FF" w14:textId="77777777" w:rsidR="0072480F" w:rsidRDefault="00001A02">
    <w:pPr>
      <w:pStyle w:val="Pidipagina"/>
      <w:framePr w:wrap="around" w:vAnchor="text" w:hAnchor="page" w:x="5488" w:y="524"/>
      <w:jc w:val="center"/>
      <w:rPr>
        <w:rStyle w:val="Numeropagina"/>
      </w:rPr>
    </w:pPr>
  </w:p>
  <w:p w14:paraId="605EF9AE" w14:textId="77777777" w:rsidR="0072480F" w:rsidRDefault="00BA3A03">
    <w:pPr>
      <w:pStyle w:val="Pidipagina"/>
      <w:ind w:right="360"/>
    </w:pPr>
    <w:r>
      <w:t xml:space="preserve">   </w:t>
    </w:r>
  </w:p>
  <w:p w14:paraId="369D6965" w14:textId="77777777" w:rsidR="0072480F" w:rsidRDefault="00BA3A03">
    <w:pPr>
      <w:pStyle w:val="Pidipagina"/>
      <w:ind w:right="360"/>
    </w:pPr>
    <w:r>
      <w:t xml:space="preserve">         </w:t>
    </w:r>
    <w:r w:rsidR="008B07CD">
      <w:rPr>
        <w:noProof/>
      </w:rPr>
      <w:drawing>
        <wp:inline distT="0" distB="0" distL="0" distR="0" wp14:anchorId="2AA2339E" wp14:editId="2BA2EBC6">
          <wp:extent cx="370840" cy="353695"/>
          <wp:effectExtent l="19050" t="0" r="0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087A" w14:textId="77777777" w:rsidR="0072480F" w:rsidRDefault="00BA3A03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 w:rsidR="008B07CD">
      <w:rPr>
        <w:noProof/>
      </w:rPr>
      <w:drawing>
        <wp:inline distT="0" distB="0" distL="0" distR="0" wp14:anchorId="3EA30D85" wp14:editId="104A7BC4">
          <wp:extent cx="370840" cy="353695"/>
          <wp:effectExtent l="19050" t="0" r="0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0840" cy="35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1746C5" w14:textId="77777777" w:rsidR="00BA3A03" w:rsidRDefault="00BA3A03">
      <w:r>
        <w:separator/>
      </w:r>
    </w:p>
  </w:footnote>
  <w:footnote w:type="continuationSeparator" w:id="0">
    <w:p w14:paraId="23D76B43" w14:textId="77777777" w:rsidR="00BA3A03" w:rsidRDefault="00BA3A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C6943" w14:textId="77777777" w:rsidR="0072480F" w:rsidRDefault="008B07CD">
    <w:pPr>
      <w:pStyle w:val="Intestazione"/>
      <w:ind w:left="360"/>
    </w:pPr>
    <w:r>
      <w:rPr>
        <w:noProof/>
      </w:rPr>
      <w:drawing>
        <wp:inline distT="0" distB="0" distL="0" distR="0" wp14:anchorId="3D9B6DF0" wp14:editId="0ED55ECA">
          <wp:extent cx="1147445" cy="396875"/>
          <wp:effectExtent l="1905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16EFDC9" w14:textId="77777777" w:rsidR="0072480F" w:rsidRDefault="00001A02">
    <w:pPr>
      <w:pStyle w:val="Intestazione"/>
      <w:ind w:left="360"/>
    </w:pPr>
  </w:p>
  <w:p w14:paraId="4A0B0F0A" w14:textId="77777777" w:rsidR="0072480F" w:rsidRDefault="00001A02">
    <w:pPr>
      <w:pStyle w:val="Intestazione"/>
      <w:ind w:lef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1AB5F" w14:textId="77777777" w:rsidR="0072480F" w:rsidRDefault="00BA3A03" w:rsidP="0072480F">
    <w:pPr>
      <w:pStyle w:val="Intestazione"/>
      <w:ind w:left="-1200"/>
    </w:pPr>
    <w:r>
      <w:rPr>
        <w:sz w:val="22"/>
      </w:rPr>
      <w:t xml:space="preserve">       </w:t>
    </w:r>
    <w:r>
      <w:t xml:space="preserve"> </w:t>
    </w:r>
    <w:r w:rsidR="008B07CD">
      <w:rPr>
        <w:noProof/>
      </w:rPr>
      <w:drawing>
        <wp:inline distT="0" distB="0" distL="0" distR="0" wp14:anchorId="243BC753" wp14:editId="245A7E11">
          <wp:extent cx="1147445" cy="396875"/>
          <wp:effectExtent l="1905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7445" cy="396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6B919E0"/>
    <w:multiLevelType w:val="hybridMultilevel"/>
    <w:tmpl w:val="9CBC63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5763"/>
    <w:rsid w:val="00001A02"/>
    <w:rsid w:val="00110B5F"/>
    <w:rsid w:val="003907EF"/>
    <w:rsid w:val="00390813"/>
    <w:rsid w:val="004273AC"/>
    <w:rsid w:val="00501D86"/>
    <w:rsid w:val="005E3179"/>
    <w:rsid w:val="005F38BD"/>
    <w:rsid w:val="00763B68"/>
    <w:rsid w:val="00793A08"/>
    <w:rsid w:val="00835CEA"/>
    <w:rsid w:val="008B07CD"/>
    <w:rsid w:val="008C7F7E"/>
    <w:rsid w:val="009B27FB"/>
    <w:rsid w:val="009C1F46"/>
    <w:rsid w:val="00A57F88"/>
    <w:rsid w:val="00B239D5"/>
    <w:rsid w:val="00B85119"/>
    <w:rsid w:val="00BA3A03"/>
    <w:rsid w:val="00C05763"/>
    <w:rsid w:val="00D00325"/>
    <w:rsid w:val="00D35F3C"/>
    <w:rsid w:val="00D90AC0"/>
    <w:rsid w:val="00E26EEE"/>
    <w:rsid w:val="00E63E1C"/>
    <w:rsid w:val="00EB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  <w14:docId w14:val="42B8B527"/>
  <w15:docId w15:val="{BEA0419B-BF24-4092-8DEA-DEED3A14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3907EF"/>
  </w:style>
  <w:style w:type="paragraph" w:styleId="Titolo1">
    <w:name w:val="heading 1"/>
    <w:basedOn w:val="Normale"/>
    <w:next w:val="Normale"/>
    <w:qFormat/>
    <w:rsid w:val="003907EF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3907EF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3907EF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3907EF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3907EF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3907EF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3907EF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3907EF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3907EF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907E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3907EF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testo">
    <w:name w:val="Body Text"/>
    <w:basedOn w:val="Normale"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3907EF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3907EF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predefinitoparagrafo"/>
    <w:rsid w:val="003907EF"/>
  </w:style>
  <w:style w:type="character" w:styleId="Collegamentoipertestuale">
    <w:name w:val="Hyperlink"/>
    <w:basedOn w:val="Carpredefinitoparagrafo"/>
    <w:rsid w:val="003907EF"/>
    <w:rPr>
      <w:color w:val="0000FF"/>
      <w:u w:val="single"/>
    </w:rPr>
  </w:style>
  <w:style w:type="paragraph" w:styleId="Mappadocumento">
    <w:name w:val="Document Map"/>
    <w:basedOn w:val="Normale"/>
    <w:semiHidden/>
    <w:rsid w:val="003907EF"/>
    <w:pPr>
      <w:shd w:val="clear" w:color="auto" w:fill="000080"/>
    </w:pPr>
    <w:rPr>
      <w:rFonts w:ascii="Geneva" w:hAnsi="Geneva"/>
    </w:rPr>
  </w:style>
  <w:style w:type="paragraph" w:styleId="Testodelblocco">
    <w:name w:val="Block Text"/>
    <w:basedOn w:val="Normale"/>
    <w:rsid w:val="003907EF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3907EF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3907EF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3907EF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3907EF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3907EF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3907EF"/>
    <w:rPr>
      <w:rFonts w:ascii="Lucida Grande" w:hAnsi="Lucida Grande"/>
      <w:sz w:val="18"/>
      <w:szCs w:val="18"/>
    </w:rPr>
  </w:style>
  <w:style w:type="character" w:customStyle="1" w:styleId="col1">
    <w:name w:val="col1"/>
    <w:basedOn w:val="Carpredefinitoparagrafo"/>
    <w:rsid w:val="003907EF"/>
  </w:style>
  <w:style w:type="paragraph" w:customStyle="1" w:styleId="Normale1">
    <w:name w:val="Normale1"/>
    <w:basedOn w:val="Titolo1"/>
    <w:rsid w:val="003907EF"/>
    <w:rPr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fax-acimall.dot</Template>
  <TotalTime>24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Associazione costruttori</vt:lpstr>
      <vt:lpstr>Associazione costruttori</vt:lpstr>
    </vt:vector>
  </TitlesOfParts>
  <Company/>
  <LinksUpToDate>false</LinksUpToDate>
  <CharactersWithSpaces>1092</CharactersWithSpaces>
  <SharedDoc>false</SharedDoc>
  <HLinks>
    <vt:vector size="24" baseType="variant">
      <vt:variant>
        <vt:i4>1769596</vt:i4>
      </vt:variant>
      <vt:variant>
        <vt:i4>3157</vt:i4>
      </vt:variant>
      <vt:variant>
        <vt:i4>1027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3187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3198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3202</vt:i4>
      </vt:variant>
      <vt:variant>
        <vt:i4>1026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Rossana Fossa</cp:lastModifiedBy>
  <cp:revision>18</cp:revision>
  <cp:lastPrinted>2018-05-01T13:46:00Z</cp:lastPrinted>
  <dcterms:created xsi:type="dcterms:W3CDTF">2014-04-30T13:05:00Z</dcterms:created>
  <dcterms:modified xsi:type="dcterms:W3CDTF">2018-05-02T13:14:00Z</dcterms:modified>
</cp:coreProperties>
</file>