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0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5"/>
        <w:gridCol w:w="3332"/>
        <w:gridCol w:w="2493"/>
      </w:tblGrid>
      <w:tr w:rsidR="00B20CCC" w:rsidRPr="002329EE" w14:paraId="182C014B" w14:textId="77777777">
        <w:trPr>
          <w:trHeight w:val="540"/>
        </w:trPr>
        <w:tc>
          <w:tcPr>
            <w:tcW w:w="3295" w:type="dxa"/>
          </w:tcPr>
          <w:p w14:paraId="0DD9B871" w14:textId="77777777" w:rsidR="00B20CCC" w:rsidRDefault="002405E8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Associazione costruttori</w:t>
            </w:r>
          </w:p>
          <w:p w14:paraId="74856D90" w14:textId="77777777" w:rsidR="00B20CCC" w:rsidRDefault="002405E8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italiani macchine</w:t>
            </w:r>
          </w:p>
          <w:p w14:paraId="3DC91517" w14:textId="77777777" w:rsidR="00B20CCC" w:rsidRDefault="002405E8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ed accessori </w:t>
            </w:r>
          </w:p>
          <w:p w14:paraId="663ADCDC" w14:textId="77777777" w:rsidR="00B20CCC" w:rsidRDefault="002405E8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per la lavorazione del legno</w:t>
            </w:r>
          </w:p>
          <w:p w14:paraId="7B37C507" w14:textId="77777777" w:rsidR="00B20CCC" w:rsidRDefault="00C84040">
            <w:pPr>
              <w:tabs>
                <w:tab w:val="left" w:pos="770"/>
              </w:tabs>
              <w:ind w:left="650" w:right="212"/>
              <w:rPr>
                <w:rFonts w:ascii="Helvetica" w:hAnsi="Helvetica"/>
                <w:sz w:val="16"/>
              </w:rPr>
            </w:pPr>
          </w:p>
          <w:p w14:paraId="258E86F8" w14:textId="77777777" w:rsidR="00B20CCC" w:rsidRPr="003C0CF1" w:rsidRDefault="002405E8">
            <w:pPr>
              <w:tabs>
                <w:tab w:val="left" w:pos="770"/>
              </w:tabs>
              <w:ind w:right="212"/>
              <w:rPr>
                <w:rFonts w:ascii="Helvetica" w:hAnsi="Helvetica"/>
                <w:i/>
                <w:sz w:val="16"/>
              </w:rPr>
            </w:pPr>
            <w:r>
              <w:rPr>
                <w:rFonts w:ascii="Helvetica" w:hAnsi="Helvetica"/>
                <w:i/>
                <w:sz w:val="16"/>
              </w:rPr>
              <w:t xml:space="preserve">                  </w:t>
            </w:r>
            <w:r w:rsidRPr="003C0CF1">
              <w:rPr>
                <w:rFonts w:ascii="Helvetica" w:hAnsi="Helvetica"/>
                <w:i/>
                <w:sz w:val="16"/>
              </w:rPr>
              <w:t xml:space="preserve">Italian woodworking </w:t>
            </w:r>
          </w:p>
          <w:p w14:paraId="67DCA172" w14:textId="77777777" w:rsidR="00B20CCC" w:rsidRDefault="002405E8">
            <w:pPr>
              <w:tabs>
                <w:tab w:val="left" w:pos="770"/>
              </w:tabs>
              <w:ind w:right="212"/>
              <w:rPr>
                <w:rFonts w:ascii="Helvetica" w:hAnsi="Helvetica"/>
                <w:i/>
                <w:sz w:val="16"/>
                <w:lang w:val="en-GB"/>
              </w:rPr>
            </w:pPr>
            <w:r w:rsidRPr="003C0CF1">
              <w:rPr>
                <w:rFonts w:ascii="Helvetica" w:hAnsi="Helvetica"/>
                <w:i/>
                <w:sz w:val="16"/>
              </w:rPr>
              <w:t xml:space="preserve">                  </w:t>
            </w:r>
            <w:r>
              <w:rPr>
                <w:rFonts w:ascii="Helvetica" w:hAnsi="Helvetica"/>
                <w:i/>
                <w:sz w:val="16"/>
                <w:lang w:val="en-GB"/>
              </w:rPr>
              <w:t xml:space="preserve">machinery and tools </w:t>
            </w:r>
          </w:p>
          <w:p w14:paraId="162A8BF3" w14:textId="77777777" w:rsidR="00B20CCC" w:rsidRPr="003C0CF1" w:rsidRDefault="002405E8">
            <w:pPr>
              <w:tabs>
                <w:tab w:val="left" w:pos="770"/>
              </w:tabs>
              <w:ind w:right="212"/>
              <w:rPr>
                <w:lang w:val="en-GB"/>
              </w:rPr>
            </w:pPr>
            <w:r>
              <w:rPr>
                <w:rFonts w:ascii="Helvetica" w:hAnsi="Helvetica"/>
                <w:i/>
                <w:sz w:val="16"/>
                <w:lang w:val="en-GB"/>
              </w:rPr>
              <w:t xml:space="preserve">                  </w:t>
            </w:r>
            <w:r w:rsidRPr="003C0CF1">
              <w:rPr>
                <w:rFonts w:ascii="Helvetica" w:hAnsi="Helvetica"/>
                <w:i/>
                <w:sz w:val="16"/>
                <w:lang w:val="en-GB"/>
              </w:rPr>
              <w:t>manufacturers’ association</w:t>
            </w:r>
          </w:p>
        </w:tc>
        <w:tc>
          <w:tcPr>
            <w:tcW w:w="3332" w:type="dxa"/>
          </w:tcPr>
          <w:p w14:paraId="7947B494" w14:textId="77777777" w:rsidR="00B20CCC" w:rsidRDefault="002405E8">
            <w:pPr>
              <w:pStyle w:val="Titolo1"/>
              <w:ind w:right="212"/>
              <w:rPr>
                <w:sz w:val="18"/>
              </w:rPr>
            </w:pPr>
            <w:r>
              <w:rPr>
                <w:sz w:val="18"/>
              </w:rPr>
              <w:t>Acimall</w:t>
            </w:r>
          </w:p>
          <w:p w14:paraId="4EE780A9" w14:textId="77777777" w:rsidR="00B20CCC" w:rsidRDefault="002405E8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Centro Direzionale Milanofiori</w:t>
            </w:r>
          </w:p>
          <w:p w14:paraId="223FA6A4" w14:textId="77777777" w:rsidR="00B20CCC" w:rsidRDefault="002405E8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 Strada - Palazzo F3</w:t>
            </w:r>
          </w:p>
          <w:p w14:paraId="7EE8B3D9" w14:textId="77777777" w:rsidR="00B20CCC" w:rsidRDefault="002405E8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I-20090 Assago (Milano)</w:t>
            </w:r>
          </w:p>
          <w:p w14:paraId="4048769B" w14:textId="77777777" w:rsidR="00B20CCC" w:rsidRDefault="002405E8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phone  +39 02 89210200</w:t>
            </w:r>
          </w:p>
          <w:p w14:paraId="36FAEC01" w14:textId="77777777" w:rsidR="00B20CCC" w:rsidRDefault="002405E8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fax  +39 02 8259009</w:t>
            </w:r>
          </w:p>
          <w:p w14:paraId="533CB815" w14:textId="77777777" w:rsidR="00B20CCC" w:rsidRDefault="002405E8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www.acimall.com</w:t>
            </w:r>
          </w:p>
          <w:p w14:paraId="5B6ECFAD" w14:textId="77777777" w:rsidR="00B20CCC" w:rsidRDefault="002405E8">
            <w:pPr>
              <w:ind w:right="212"/>
            </w:pPr>
            <w:r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14:paraId="4521F5B7" w14:textId="77777777" w:rsidR="000C751E" w:rsidRDefault="002405E8" w:rsidP="00B20CCC">
            <w:pPr>
              <w:ind w:left="-217" w:right="170" w:firstLine="120"/>
              <w:jc w:val="right"/>
              <w:rPr>
                <w:rFonts w:ascii="Helvetica" w:hAnsi="Helvetica"/>
                <w:b/>
                <w:w w:val="108"/>
                <w:kern w:val="22"/>
                <w:sz w:val="28"/>
              </w:rPr>
            </w:pPr>
            <w:r>
              <w:rPr>
                <w:rFonts w:ascii="Gill Sans MT" w:hAnsi="Gill Sans MT"/>
                <w:b/>
                <w:w w:val="108"/>
                <w:kern w:val="22"/>
                <w:sz w:val="32"/>
              </w:rPr>
              <w:t xml:space="preserve"> </w:t>
            </w:r>
            <w:r>
              <w:rPr>
                <w:rFonts w:ascii="Helvetica" w:hAnsi="Helvetica"/>
                <w:b/>
                <w:w w:val="108"/>
                <w:kern w:val="22"/>
                <w:sz w:val="28"/>
              </w:rPr>
              <w:t>ufficio stampa</w:t>
            </w:r>
          </w:p>
          <w:p w14:paraId="42DC4D77" w14:textId="4023375C" w:rsidR="00B20CCC" w:rsidRDefault="004C7E38" w:rsidP="00B20CCC">
            <w:pPr>
              <w:ind w:left="-217" w:right="170" w:firstLine="120"/>
              <w:jc w:val="right"/>
              <w:rPr>
                <w:rFonts w:ascii="Gill Sans MT" w:hAnsi="Gill Sans MT"/>
                <w:b/>
                <w:sz w:val="32"/>
              </w:rPr>
            </w:pPr>
            <w:r>
              <w:rPr>
                <w:rFonts w:ascii="Helvetica" w:hAnsi="Helvetica"/>
                <w:sz w:val="14"/>
              </w:rPr>
              <w:t xml:space="preserve">8 </w:t>
            </w:r>
            <w:r w:rsidR="002405E8">
              <w:rPr>
                <w:rFonts w:ascii="Helvetica" w:hAnsi="Helvetica"/>
                <w:sz w:val="14"/>
              </w:rPr>
              <w:t>maggio 201</w:t>
            </w:r>
            <w:r>
              <w:rPr>
                <w:rFonts w:ascii="Helvetica" w:hAnsi="Helvetica"/>
                <w:sz w:val="14"/>
              </w:rPr>
              <w:t>8</w:t>
            </w:r>
          </w:p>
          <w:p w14:paraId="18949BDC" w14:textId="77777777" w:rsidR="00B20CCC" w:rsidRDefault="00C84040">
            <w:pPr>
              <w:ind w:right="212"/>
              <w:jc w:val="right"/>
              <w:rPr>
                <w:rFonts w:ascii="Gill Sans MT" w:hAnsi="Gill Sans MT"/>
                <w:b/>
                <w:sz w:val="16"/>
              </w:rPr>
            </w:pPr>
          </w:p>
        </w:tc>
      </w:tr>
    </w:tbl>
    <w:p w14:paraId="6B3A60D4" w14:textId="77777777" w:rsidR="00B20CCC" w:rsidRPr="002329EE" w:rsidRDefault="00C84040" w:rsidP="00B20CCC">
      <w:pPr>
        <w:pStyle w:val="Titolo9"/>
        <w:tabs>
          <w:tab w:val="clear" w:pos="3480"/>
          <w:tab w:val="clear" w:pos="5640"/>
        </w:tabs>
        <w:ind w:left="0" w:firstLine="709"/>
        <w:rPr>
          <w:b w:val="0"/>
          <w:sz w:val="20"/>
        </w:rPr>
      </w:pPr>
    </w:p>
    <w:p w14:paraId="39A182E7" w14:textId="77777777" w:rsidR="00B20CCC" w:rsidRPr="002329EE" w:rsidRDefault="00C84040" w:rsidP="00B20CCC">
      <w:pPr>
        <w:pStyle w:val="Titolo9"/>
        <w:tabs>
          <w:tab w:val="clear" w:pos="3480"/>
          <w:tab w:val="clear" w:pos="5640"/>
        </w:tabs>
        <w:ind w:left="240"/>
        <w:rPr>
          <w:b w:val="0"/>
          <w:sz w:val="20"/>
        </w:rPr>
      </w:pPr>
    </w:p>
    <w:p w14:paraId="0427A253" w14:textId="77777777" w:rsidR="00B20CCC" w:rsidRPr="002329EE" w:rsidRDefault="00C84040" w:rsidP="00B20CCC">
      <w:pPr>
        <w:pStyle w:val="Titolo9"/>
        <w:tabs>
          <w:tab w:val="clear" w:pos="3480"/>
          <w:tab w:val="clear" w:pos="5640"/>
        </w:tabs>
        <w:ind w:left="240"/>
        <w:rPr>
          <w:b w:val="0"/>
          <w:sz w:val="20"/>
        </w:rPr>
      </w:pPr>
    </w:p>
    <w:p w14:paraId="7F8B0BC9" w14:textId="77777777" w:rsidR="00B20CCC" w:rsidRPr="00723708" w:rsidRDefault="002405E8" w:rsidP="00B20CCC">
      <w:pPr>
        <w:pStyle w:val="Titolo9"/>
        <w:tabs>
          <w:tab w:val="clear" w:pos="3480"/>
          <w:tab w:val="clear" w:pos="5640"/>
        </w:tabs>
        <w:ind w:left="284" w:right="-240"/>
        <w:rPr>
          <w:sz w:val="20"/>
        </w:rPr>
      </w:pPr>
      <w:r w:rsidRPr="002329EE">
        <w:rPr>
          <w:b w:val="0"/>
          <w:sz w:val="20"/>
        </w:rPr>
        <w:t xml:space="preserve">      </w:t>
      </w:r>
      <w:r w:rsidRPr="00723708">
        <w:rPr>
          <w:sz w:val="20"/>
        </w:rPr>
        <w:t>LE MACCHINE ITALIANE NEL MONDO</w:t>
      </w:r>
      <w:r>
        <w:rPr>
          <w:sz w:val="20"/>
        </w:rPr>
        <w:t>: i</w:t>
      </w:r>
      <w:r w:rsidRPr="00723708">
        <w:rPr>
          <w:sz w:val="20"/>
        </w:rPr>
        <w:t>l confronto internazionale</w:t>
      </w:r>
      <w:r w:rsidR="007D2ED8">
        <w:rPr>
          <w:sz w:val="20"/>
        </w:rPr>
        <w:t xml:space="preserve">   </w:t>
      </w:r>
      <w:r w:rsidR="007D2ED8" w:rsidRPr="007D2ED8">
        <w:rPr>
          <w:color w:val="FF0000"/>
          <w:sz w:val="20"/>
        </w:rPr>
        <w:t>0</w:t>
      </w:r>
      <w:r w:rsidR="00E97ABC">
        <w:rPr>
          <w:color w:val="FF0000"/>
          <w:sz w:val="20"/>
        </w:rPr>
        <w:t>9</w:t>
      </w:r>
      <w:r w:rsidRPr="00723708">
        <w:rPr>
          <w:sz w:val="20"/>
        </w:rPr>
        <w:tab/>
        <w:t xml:space="preserve">                                 </w:t>
      </w:r>
    </w:p>
    <w:p w14:paraId="145022B8" w14:textId="77777777" w:rsidR="00B20CCC" w:rsidRDefault="00C84040" w:rsidP="00B20CCC">
      <w:pPr>
        <w:ind w:left="284"/>
        <w:jc w:val="right"/>
        <w:rPr>
          <w:rFonts w:ascii="Arial" w:hAnsi="Arial"/>
          <w:i/>
        </w:rPr>
      </w:pPr>
    </w:p>
    <w:p w14:paraId="6150BAB1" w14:textId="77777777" w:rsidR="00B20CCC" w:rsidRPr="002329EE" w:rsidRDefault="00C84040" w:rsidP="00B20CCC">
      <w:pPr>
        <w:ind w:left="284"/>
        <w:jc w:val="right"/>
        <w:rPr>
          <w:rFonts w:ascii="Arial" w:hAnsi="Arial"/>
          <w:i/>
        </w:rPr>
      </w:pPr>
    </w:p>
    <w:p w14:paraId="71170DEF" w14:textId="77777777" w:rsidR="00B20CCC" w:rsidRPr="00E762D5" w:rsidRDefault="002405E8" w:rsidP="00B20CCC">
      <w:pPr>
        <w:ind w:left="284" w:right="-240"/>
        <w:jc w:val="both"/>
        <w:rPr>
          <w:rFonts w:ascii="Arial" w:hAnsi="Arial"/>
          <w:b/>
          <w:sz w:val="20"/>
          <w:szCs w:val="24"/>
        </w:rPr>
      </w:pPr>
      <w:r w:rsidRPr="00E762D5">
        <w:rPr>
          <w:rFonts w:ascii="Arial" w:hAnsi="Arial"/>
          <w:sz w:val="20"/>
        </w:rPr>
        <w:t>Tabella 1</w:t>
      </w:r>
      <w:r w:rsidRPr="00E762D5">
        <w:rPr>
          <w:rFonts w:ascii="Arial" w:hAnsi="Arial"/>
          <w:sz w:val="20"/>
          <w:szCs w:val="24"/>
        </w:rPr>
        <w:t xml:space="preserve">    </w:t>
      </w:r>
      <w:r w:rsidRPr="00E762D5">
        <w:rPr>
          <w:rFonts w:ascii="Arial" w:hAnsi="Arial"/>
          <w:b/>
          <w:sz w:val="20"/>
        </w:rPr>
        <w:t>EXPORT MACCHINE PER LEGNO</w:t>
      </w:r>
    </w:p>
    <w:p w14:paraId="1C7E90C6" w14:textId="52BE4406" w:rsidR="00B20CCC" w:rsidRPr="00E762D5" w:rsidRDefault="002405E8" w:rsidP="00B20CCC">
      <w:pPr>
        <w:ind w:left="284" w:right="-240"/>
        <w:jc w:val="both"/>
        <w:rPr>
          <w:rFonts w:ascii="Arial" w:hAnsi="Arial"/>
          <w:sz w:val="20"/>
        </w:rPr>
      </w:pPr>
      <w:r w:rsidRPr="00E762D5">
        <w:rPr>
          <w:rFonts w:ascii="Arial" w:hAnsi="Arial"/>
          <w:b/>
          <w:sz w:val="20"/>
          <w:szCs w:val="24"/>
        </w:rPr>
        <w:tab/>
      </w:r>
      <w:r w:rsidRPr="00E762D5">
        <w:rPr>
          <w:rFonts w:ascii="Arial" w:hAnsi="Arial"/>
          <w:sz w:val="20"/>
        </w:rPr>
        <w:t xml:space="preserve">          </w:t>
      </w:r>
      <w:r w:rsidR="0054415F">
        <w:rPr>
          <w:rFonts w:ascii="Arial" w:hAnsi="Arial"/>
          <w:sz w:val="20"/>
        </w:rPr>
        <w:t xml:space="preserve"> </w:t>
      </w:r>
      <w:r w:rsidRPr="00E762D5">
        <w:rPr>
          <w:rFonts w:ascii="Arial" w:hAnsi="Arial"/>
          <w:sz w:val="20"/>
        </w:rPr>
        <w:t>I sei principali Paesi esportatori a liv</w:t>
      </w:r>
      <w:r w:rsidR="00C84040">
        <w:rPr>
          <w:rFonts w:ascii="Arial" w:hAnsi="Arial"/>
          <w:sz w:val="20"/>
        </w:rPr>
        <w:t>e</w:t>
      </w:r>
      <w:bookmarkStart w:id="0" w:name="_GoBack"/>
      <w:bookmarkEnd w:id="0"/>
      <w:r w:rsidRPr="00E762D5">
        <w:rPr>
          <w:rFonts w:ascii="Arial" w:hAnsi="Arial"/>
          <w:sz w:val="20"/>
        </w:rPr>
        <w:t xml:space="preserve">llo mondiale </w:t>
      </w:r>
      <w:r w:rsidRPr="00E762D5">
        <w:rPr>
          <w:rFonts w:ascii="Arial" w:hAnsi="Arial"/>
          <w:i/>
          <w:sz w:val="20"/>
        </w:rPr>
        <w:t>(milioni di euro).</w:t>
      </w:r>
    </w:p>
    <w:p w14:paraId="3E84B4A7" w14:textId="77777777" w:rsidR="00B20CCC" w:rsidRPr="00E762D5" w:rsidRDefault="00C84040" w:rsidP="00B20CCC">
      <w:pPr>
        <w:ind w:left="284" w:right="-240"/>
        <w:jc w:val="both"/>
        <w:rPr>
          <w:rFonts w:ascii="Arial" w:hAnsi="Arial"/>
          <w:sz w:val="20"/>
        </w:rPr>
      </w:pPr>
    </w:p>
    <w:tbl>
      <w:tblPr>
        <w:tblW w:w="9451" w:type="dxa"/>
        <w:tblBorders>
          <w:bottom w:val="single" w:sz="4" w:space="0" w:color="C0C0C0"/>
          <w:insideH w:val="single" w:sz="4" w:space="0" w:color="C0C0C0"/>
        </w:tblBorders>
        <w:tblLayout w:type="fixed"/>
        <w:tblLook w:val="00A0" w:firstRow="1" w:lastRow="0" w:firstColumn="1" w:lastColumn="0" w:noHBand="0" w:noVBand="0"/>
      </w:tblPr>
      <w:tblGrid>
        <w:gridCol w:w="1351"/>
        <w:gridCol w:w="1350"/>
        <w:gridCol w:w="1350"/>
        <w:gridCol w:w="1350"/>
        <w:gridCol w:w="1350"/>
        <w:gridCol w:w="1350"/>
        <w:gridCol w:w="1350"/>
      </w:tblGrid>
      <w:tr w:rsidR="007D2ED8" w:rsidRPr="00F56E4E" w14:paraId="7D4D596A" w14:textId="77777777" w:rsidTr="007D2ED8">
        <w:trPr>
          <w:trHeight w:val="240"/>
        </w:trPr>
        <w:tc>
          <w:tcPr>
            <w:tcW w:w="1351" w:type="dxa"/>
            <w:tcBorders>
              <w:top w:val="nil"/>
              <w:bottom w:val="single" w:sz="4" w:space="0" w:color="auto"/>
            </w:tcBorders>
            <w:vAlign w:val="center"/>
          </w:tcPr>
          <w:p w14:paraId="04133167" w14:textId="77777777" w:rsidR="007D2ED8" w:rsidRPr="00F56E4E" w:rsidRDefault="007D2ED8" w:rsidP="0042359E">
            <w:pPr>
              <w:ind w:left="284" w:right="-240"/>
              <w:rPr>
                <w:rFonts w:ascii="Arial" w:hAnsi="Arial"/>
                <w:b/>
                <w:sz w:val="20"/>
                <w:szCs w:val="24"/>
              </w:rPr>
            </w:pPr>
            <w:r w:rsidRPr="00F56E4E">
              <w:rPr>
                <w:rFonts w:ascii="Arial" w:hAnsi="Arial"/>
                <w:b/>
                <w:sz w:val="20"/>
                <w:szCs w:val="24"/>
              </w:rPr>
              <w:t>Paese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6F5B01E0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1163D6D4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2011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3E353E96" w14:textId="77777777" w:rsidR="007D2ED8" w:rsidRPr="00F56E4E" w:rsidRDefault="007D2ED8" w:rsidP="005D3892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201</w:t>
            </w:r>
            <w:r w:rsidR="005D3892">
              <w:rPr>
                <w:rFonts w:ascii="Arial" w:hAnsi="Arial"/>
                <w:b/>
                <w:sz w:val="20"/>
                <w:szCs w:val="24"/>
              </w:rPr>
              <w:t>3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1BAEC37B" w14:textId="77777777" w:rsidR="007D2ED8" w:rsidRPr="00F56E4E" w:rsidRDefault="007D2ED8" w:rsidP="005D3892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201</w:t>
            </w:r>
            <w:r w:rsidR="005D3892">
              <w:rPr>
                <w:rFonts w:ascii="Arial" w:hAnsi="Arial"/>
                <w:b/>
                <w:sz w:val="20"/>
                <w:szCs w:val="24"/>
              </w:rPr>
              <w:t>5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1A8E07FF" w14:textId="77777777" w:rsidR="007D2ED8" w:rsidRPr="00F56E4E" w:rsidRDefault="007D2ED8" w:rsidP="005D3892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201</w:t>
            </w:r>
            <w:r w:rsidR="005D3892">
              <w:rPr>
                <w:rFonts w:ascii="Arial" w:hAnsi="Arial"/>
                <w:b/>
                <w:sz w:val="20"/>
                <w:szCs w:val="24"/>
              </w:rPr>
              <w:t>7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55D591F5" w14:textId="77777777" w:rsidR="007D2ED8" w:rsidRPr="00F56E4E" w:rsidRDefault="007D2ED8" w:rsidP="00E97ABC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</w:p>
        </w:tc>
      </w:tr>
      <w:tr w:rsidR="007D2ED8" w:rsidRPr="00F56E4E" w14:paraId="0EE50F62" w14:textId="77777777" w:rsidTr="007D2ED8">
        <w:trPr>
          <w:trHeight w:val="240"/>
        </w:trPr>
        <w:tc>
          <w:tcPr>
            <w:tcW w:w="1351" w:type="dxa"/>
            <w:tcBorders>
              <w:top w:val="single" w:sz="4" w:space="0" w:color="auto"/>
            </w:tcBorders>
            <w:vAlign w:val="center"/>
          </w:tcPr>
          <w:p w14:paraId="1B6C298D" w14:textId="77777777" w:rsidR="007D2ED8" w:rsidRPr="00F56E4E" w:rsidRDefault="007D2ED8" w:rsidP="0042359E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Germania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1F82CB62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77C13B2D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1.969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4B081F9D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1.709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11B1A407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1.899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6EE59C9" w14:textId="77777777" w:rsidR="007D2ED8" w:rsidRPr="00F56E4E" w:rsidRDefault="005D3892" w:rsidP="005D3892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2.362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0F76B87" w14:textId="77777777" w:rsidR="007D2ED8" w:rsidRPr="00F56E4E" w:rsidRDefault="007D2ED8" w:rsidP="00E97AB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</w:tr>
      <w:tr w:rsidR="007D2ED8" w:rsidRPr="00F56E4E" w14:paraId="0E8E455D" w14:textId="77777777" w:rsidTr="007D2ED8">
        <w:trPr>
          <w:trHeight w:val="240"/>
        </w:trPr>
        <w:tc>
          <w:tcPr>
            <w:tcW w:w="1351" w:type="dxa"/>
            <w:vAlign w:val="center"/>
          </w:tcPr>
          <w:p w14:paraId="048BE751" w14:textId="77777777" w:rsidR="007D2ED8" w:rsidRPr="00F56E4E" w:rsidRDefault="007D2ED8" w:rsidP="0042359E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Italia</w:t>
            </w:r>
          </w:p>
        </w:tc>
        <w:tc>
          <w:tcPr>
            <w:tcW w:w="1350" w:type="dxa"/>
            <w:vAlign w:val="center"/>
          </w:tcPr>
          <w:p w14:paraId="0635B132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4DB896E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1.198</w:t>
            </w:r>
          </w:p>
        </w:tc>
        <w:tc>
          <w:tcPr>
            <w:tcW w:w="1350" w:type="dxa"/>
            <w:vAlign w:val="center"/>
          </w:tcPr>
          <w:p w14:paraId="053418A2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1.111</w:t>
            </w:r>
          </w:p>
        </w:tc>
        <w:tc>
          <w:tcPr>
            <w:tcW w:w="1350" w:type="dxa"/>
            <w:vAlign w:val="center"/>
          </w:tcPr>
          <w:p w14:paraId="3AA19FE5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1.328</w:t>
            </w:r>
          </w:p>
        </w:tc>
        <w:tc>
          <w:tcPr>
            <w:tcW w:w="1350" w:type="dxa"/>
            <w:vAlign w:val="center"/>
          </w:tcPr>
          <w:p w14:paraId="657FF200" w14:textId="77777777" w:rsidR="007D2ED8" w:rsidRPr="00F56E4E" w:rsidRDefault="007D2ED8" w:rsidP="005D3892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</w:t>
            </w:r>
            <w:r w:rsidR="005D3892">
              <w:rPr>
                <w:rFonts w:ascii="Arial" w:hAnsi="Arial"/>
                <w:sz w:val="20"/>
                <w:szCs w:val="24"/>
              </w:rPr>
              <w:t>45</w:t>
            </w:r>
            <w:r w:rsidR="00E97ABC">
              <w:rPr>
                <w:rFonts w:ascii="Arial" w:hAnsi="Arial"/>
                <w:sz w:val="20"/>
                <w:szCs w:val="24"/>
              </w:rPr>
              <w:t>0</w:t>
            </w:r>
          </w:p>
        </w:tc>
        <w:tc>
          <w:tcPr>
            <w:tcW w:w="1350" w:type="dxa"/>
            <w:vAlign w:val="center"/>
          </w:tcPr>
          <w:p w14:paraId="7873D3B8" w14:textId="77777777" w:rsidR="007D2ED8" w:rsidRPr="00F56E4E" w:rsidRDefault="007D2ED8" w:rsidP="00E97AB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</w:tr>
      <w:tr w:rsidR="007D2ED8" w:rsidRPr="00F56E4E" w14:paraId="23BCE1C7" w14:textId="77777777" w:rsidTr="007D2ED8">
        <w:trPr>
          <w:trHeight w:val="240"/>
        </w:trPr>
        <w:tc>
          <w:tcPr>
            <w:tcW w:w="1351" w:type="dxa"/>
            <w:vAlign w:val="center"/>
          </w:tcPr>
          <w:p w14:paraId="0307BCA8" w14:textId="77777777" w:rsidR="007D2ED8" w:rsidRPr="00F56E4E" w:rsidRDefault="007D2ED8" w:rsidP="0042359E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Cina</w:t>
            </w:r>
          </w:p>
        </w:tc>
        <w:tc>
          <w:tcPr>
            <w:tcW w:w="1350" w:type="dxa"/>
            <w:vAlign w:val="center"/>
          </w:tcPr>
          <w:p w14:paraId="5ADD3187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2C1E03C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679</w:t>
            </w:r>
          </w:p>
        </w:tc>
        <w:tc>
          <w:tcPr>
            <w:tcW w:w="1350" w:type="dxa"/>
            <w:vAlign w:val="center"/>
          </w:tcPr>
          <w:p w14:paraId="12C446A0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790</w:t>
            </w:r>
          </w:p>
        </w:tc>
        <w:tc>
          <w:tcPr>
            <w:tcW w:w="1350" w:type="dxa"/>
            <w:vAlign w:val="center"/>
          </w:tcPr>
          <w:p w14:paraId="0ED6201A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1.114</w:t>
            </w:r>
          </w:p>
        </w:tc>
        <w:tc>
          <w:tcPr>
            <w:tcW w:w="1350" w:type="dxa"/>
            <w:vAlign w:val="center"/>
          </w:tcPr>
          <w:p w14:paraId="479A2CDC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1.372</w:t>
            </w:r>
          </w:p>
        </w:tc>
        <w:tc>
          <w:tcPr>
            <w:tcW w:w="1350" w:type="dxa"/>
            <w:vAlign w:val="center"/>
          </w:tcPr>
          <w:p w14:paraId="00B7BC3B" w14:textId="77777777" w:rsidR="007D2ED8" w:rsidRPr="00F56E4E" w:rsidRDefault="007D2ED8" w:rsidP="00E97AB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</w:tr>
      <w:tr w:rsidR="007D2ED8" w:rsidRPr="00F56E4E" w14:paraId="06590D76" w14:textId="77777777" w:rsidTr="007D2ED8">
        <w:trPr>
          <w:trHeight w:val="240"/>
        </w:trPr>
        <w:tc>
          <w:tcPr>
            <w:tcW w:w="1351" w:type="dxa"/>
            <w:vAlign w:val="center"/>
          </w:tcPr>
          <w:p w14:paraId="202E4791" w14:textId="77777777" w:rsidR="007D2ED8" w:rsidRPr="00F56E4E" w:rsidRDefault="007D2ED8" w:rsidP="0042359E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Taiwan</w:t>
            </w:r>
          </w:p>
        </w:tc>
        <w:tc>
          <w:tcPr>
            <w:tcW w:w="1350" w:type="dxa"/>
            <w:vAlign w:val="center"/>
          </w:tcPr>
          <w:p w14:paraId="2A7C5477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EC11FB2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471</w:t>
            </w:r>
          </w:p>
        </w:tc>
        <w:tc>
          <w:tcPr>
            <w:tcW w:w="1350" w:type="dxa"/>
            <w:vAlign w:val="center"/>
          </w:tcPr>
          <w:p w14:paraId="51E9FCA4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458</w:t>
            </w:r>
          </w:p>
        </w:tc>
        <w:tc>
          <w:tcPr>
            <w:tcW w:w="1350" w:type="dxa"/>
            <w:vAlign w:val="center"/>
          </w:tcPr>
          <w:p w14:paraId="188E034F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551</w:t>
            </w:r>
          </w:p>
        </w:tc>
        <w:tc>
          <w:tcPr>
            <w:tcW w:w="1350" w:type="dxa"/>
            <w:vAlign w:val="center"/>
          </w:tcPr>
          <w:p w14:paraId="1B21BE79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6</w:t>
            </w:r>
            <w:r w:rsidR="00E97ABC">
              <w:rPr>
                <w:rFonts w:ascii="Arial" w:hAnsi="Arial"/>
                <w:sz w:val="20"/>
                <w:szCs w:val="24"/>
              </w:rPr>
              <w:t>17</w:t>
            </w:r>
          </w:p>
        </w:tc>
        <w:tc>
          <w:tcPr>
            <w:tcW w:w="1350" w:type="dxa"/>
            <w:vAlign w:val="center"/>
          </w:tcPr>
          <w:p w14:paraId="7894FA73" w14:textId="77777777" w:rsidR="007D2ED8" w:rsidRPr="00F56E4E" w:rsidRDefault="007D2ED8" w:rsidP="005D3892">
            <w:pPr>
              <w:ind w:left="284" w:right="340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7D2ED8" w:rsidRPr="00F56E4E" w14:paraId="26910EB2" w14:textId="77777777" w:rsidTr="007D2ED8">
        <w:trPr>
          <w:trHeight w:val="240"/>
        </w:trPr>
        <w:tc>
          <w:tcPr>
            <w:tcW w:w="1351" w:type="dxa"/>
            <w:vAlign w:val="center"/>
          </w:tcPr>
          <w:p w14:paraId="216608C3" w14:textId="77777777" w:rsidR="007D2ED8" w:rsidRPr="00F56E4E" w:rsidRDefault="007D2ED8" w:rsidP="0042359E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Austria</w:t>
            </w:r>
          </w:p>
        </w:tc>
        <w:tc>
          <w:tcPr>
            <w:tcW w:w="1350" w:type="dxa"/>
            <w:vAlign w:val="center"/>
          </w:tcPr>
          <w:p w14:paraId="626AF0B6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BA16815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350</w:t>
            </w:r>
          </w:p>
        </w:tc>
        <w:tc>
          <w:tcPr>
            <w:tcW w:w="1350" w:type="dxa"/>
            <w:vAlign w:val="center"/>
          </w:tcPr>
          <w:p w14:paraId="3A22D209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356</w:t>
            </w:r>
          </w:p>
        </w:tc>
        <w:tc>
          <w:tcPr>
            <w:tcW w:w="1350" w:type="dxa"/>
            <w:vAlign w:val="center"/>
          </w:tcPr>
          <w:p w14:paraId="64E06607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449</w:t>
            </w:r>
          </w:p>
        </w:tc>
        <w:tc>
          <w:tcPr>
            <w:tcW w:w="1350" w:type="dxa"/>
            <w:vAlign w:val="center"/>
          </w:tcPr>
          <w:p w14:paraId="0FB714AE" w14:textId="77777777" w:rsidR="007D2ED8" w:rsidRPr="00F56E4E" w:rsidRDefault="00E97ABC" w:rsidP="005D3892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</w:t>
            </w:r>
            <w:r w:rsidR="005D3892">
              <w:rPr>
                <w:rFonts w:ascii="Arial" w:hAnsi="Arial"/>
                <w:sz w:val="20"/>
                <w:szCs w:val="24"/>
              </w:rPr>
              <w:t>70</w:t>
            </w:r>
          </w:p>
        </w:tc>
        <w:tc>
          <w:tcPr>
            <w:tcW w:w="1350" w:type="dxa"/>
            <w:vAlign w:val="center"/>
          </w:tcPr>
          <w:p w14:paraId="7DA10D88" w14:textId="77777777" w:rsidR="007D2ED8" w:rsidRPr="00F56E4E" w:rsidRDefault="007D2ED8" w:rsidP="005D3892">
            <w:pPr>
              <w:ind w:left="284" w:right="340"/>
              <w:jc w:val="center"/>
              <w:rPr>
                <w:rFonts w:ascii="Arial" w:hAnsi="Arial"/>
                <w:sz w:val="20"/>
                <w:szCs w:val="24"/>
              </w:rPr>
            </w:pPr>
          </w:p>
        </w:tc>
      </w:tr>
      <w:tr w:rsidR="007D2ED8" w:rsidRPr="00F56E4E" w14:paraId="204966AE" w14:textId="77777777" w:rsidTr="007D2ED8">
        <w:trPr>
          <w:trHeight w:val="240"/>
        </w:trPr>
        <w:tc>
          <w:tcPr>
            <w:tcW w:w="1351" w:type="dxa"/>
            <w:vAlign w:val="center"/>
          </w:tcPr>
          <w:p w14:paraId="25ED98E9" w14:textId="77777777" w:rsidR="007D2ED8" w:rsidRPr="00F56E4E" w:rsidRDefault="007D2ED8" w:rsidP="0042359E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Stati Uniti</w:t>
            </w:r>
          </w:p>
        </w:tc>
        <w:tc>
          <w:tcPr>
            <w:tcW w:w="1350" w:type="dxa"/>
            <w:vAlign w:val="center"/>
          </w:tcPr>
          <w:p w14:paraId="270FD8BF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5FAD069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267</w:t>
            </w:r>
          </w:p>
        </w:tc>
        <w:tc>
          <w:tcPr>
            <w:tcW w:w="1350" w:type="dxa"/>
            <w:vAlign w:val="center"/>
          </w:tcPr>
          <w:p w14:paraId="221A0864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284</w:t>
            </w:r>
          </w:p>
        </w:tc>
        <w:tc>
          <w:tcPr>
            <w:tcW w:w="1350" w:type="dxa"/>
            <w:vAlign w:val="center"/>
          </w:tcPr>
          <w:p w14:paraId="5BC0994D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337</w:t>
            </w:r>
          </w:p>
        </w:tc>
        <w:tc>
          <w:tcPr>
            <w:tcW w:w="1350" w:type="dxa"/>
            <w:vAlign w:val="center"/>
          </w:tcPr>
          <w:p w14:paraId="06C608ED" w14:textId="77777777" w:rsidR="007D2ED8" w:rsidRPr="00F56E4E" w:rsidRDefault="005D3892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311</w:t>
            </w:r>
          </w:p>
        </w:tc>
        <w:tc>
          <w:tcPr>
            <w:tcW w:w="1350" w:type="dxa"/>
            <w:vAlign w:val="center"/>
          </w:tcPr>
          <w:p w14:paraId="7651196D" w14:textId="77777777" w:rsidR="007D2ED8" w:rsidRPr="00F56E4E" w:rsidRDefault="007D2ED8" w:rsidP="0042359E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</w:p>
        </w:tc>
      </w:tr>
    </w:tbl>
    <w:p w14:paraId="3AF4F342" w14:textId="77777777" w:rsidR="00B20CCC" w:rsidRPr="00E762D5" w:rsidRDefault="00C84040" w:rsidP="00B20CCC">
      <w:pPr>
        <w:ind w:left="284" w:right="-240"/>
        <w:jc w:val="both"/>
        <w:rPr>
          <w:rFonts w:ascii="Arial" w:hAnsi="Arial"/>
          <w:i/>
          <w:sz w:val="10"/>
        </w:rPr>
      </w:pPr>
    </w:p>
    <w:p w14:paraId="622500D8" w14:textId="77777777" w:rsidR="00B20CCC" w:rsidRDefault="00C84040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14:paraId="409E3E74" w14:textId="77777777" w:rsidR="00B20CCC" w:rsidRDefault="00C84040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14:paraId="11CEB5C5" w14:textId="77777777" w:rsidR="00B20CCC" w:rsidRPr="00367A43" w:rsidRDefault="00C84040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14:paraId="422000F0" w14:textId="5AF5B047" w:rsidR="00B20CCC" w:rsidRPr="00E762D5" w:rsidRDefault="002405E8" w:rsidP="00B20CCC">
      <w:pPr>
        <w:ind w:left="284" w:right="-240"/>
        <w:jc w:val="both"/>
        <w:rPr>
          <w:rFonts w:ascii="Arial" w:hAnsi="Arial"/>
          <w:b/>
          <w:sz w:val="20"/>
        </w:rPr>
      </w:pPr>
      <w:r w:rsidRPr="00E762D5">
        <w:rPr>
          <w:rFonts w:ascii="Arial" w:hAnsi="Arial"/>
          <w:sz w:val="20"/>
        </w:rPr>
        <w:t xml:space="preserve">Tabella 2    </w:t>
      </w:r>
      <w:r w:rsidRPr="00597BB0">
        <w:rPr>
          <w:rFonts w:ascii="Arial" w:hAnsi="Arial"/>
          <w:b/>
          <w:sz w:val="20"/>
        </w:rPr>
        <w:t>EX</w:t>
      </w:r>
      <w:r>
        <w:rPr>
          <w:rFonts w:ascii="Arial" w:hAnsi="Arial"/>
          <w:b/>
          <w:sz w:val="20"/>
        </w:rPr>
        <w:t>PORT MACCHINE PER LEGNO NEL 201</w:t>
      </w:r>
      <w:r w:rsidR="003E4A6B">
        <w:rPr>
          <w:rFonts w:ascii="Arial" w:hAnsi="Arial"/>
          <w:b/>
          <w:sz w:val="20"/>
        </w:rPr>
        <w:t>7</w:t>
      </w:r>
    </w:p>
    <w:p w14:paraId="60D0BDC5" w14:textId="77777777" w:rsidR="00B20CCC" w:rsidRPr="00E762D5" w:rsidRDefault="002405E8" w:rsidP="00B20CCC">
      <w:pPr>
        <w:ind w:left="284" w:right="-240"/>
        <w:jc w:val="both"/>
        <w:rPr>
          <w:rFonts w:ascii="Arial" w:hAnsi="Arial"/>
          <w:sz w:val="20"/>
        </w:rPr>
      </w:pPr>
      <w:r w:rsidRPr="00E762D5">
        <w:rPr>
          <w:rFonts w:ascii="Arial" w:hAnsi="Arial"/>
          <w:b/>
          <w:sz w:val="20"/>
        </w:rPr>
        <w:tab/>
        <w:t xml:space="preserve">           </w:t>
      </w:r>
      <w:r w:rsidRPr="00E762D5">
        <w:rPr>
          <w:rFonts w:ascii="Arial" w:hAnsi="Arial"/>
          <w:sz w:val="20"/>
        </w:rPr>
        <w:t>Quote per Paese sul totale delle esportazioni mondiali.</w:t>
      </w:r>
    </w:p>
    <w:p w14:paraId="430D0C74" w14:textId="77777777" w:rsidR="00B20CCC" w:rsidRPr="00E762D5" w:rsidRDefault="00C84040" w:rsidP="00B20CCC">
      <w:pPr>
        <w:ind w:left="284" w:right="-240"/>
        <w:jc w:val="both"/>
        <w:rPr>
          <w:rFonts w:ascii="Arial" w:hAnsi="Arial"/>
          <w:b/>
          <w:sz w:val="20"/>
          <w:szCs w:val="24"/>
        </w:rPr>
      </w:pPr>
    </w:p>
    <w:tbl>
      <w:tblPr>
        <w:tblW w:w="0" w:type="auto"/>
        <w:tblBorders>
          <w:bottom w:val="single" w:sz="4" w:space="0" w:color="C0C0C0"/>
          <w:insideH w:val="single" w:sz="4" w:space="0" w:color="C0C0C0"/>
        </w:tblBorders>
        <w:tblLook w:val="00A0" w:firstRow="1" w:lastRow="0" w:firstColumn="1" w:lastColumn="0" w:noHBand="0" w:noVBand="0"/>
      </w:tblPr>
      <w:tblGrid>
        <w:gridCol w:w="1908"/>
        <w:gridCol w:w="780"/>
      </w:tblGrid>
      <w:tr w:rsidR="00B20CCC" w:rsidRPr="00F56E4E" w14:paraId="53D09094" w14:textId="77777777">
        <w:tc>
          <w:tcPr>
            <w:tcW w:w="1908" w:type="dxa"/>
            <w:tcBorders>
              <w:top w:val="nil"/>
              <w:bottom w:val="single" w:sz="4" w:space="0" w:color="auto"/>
            </w:tcBorders>
          </w:tcPr>
          <w:p w14:paraId="66A38878" w14:textId="77777777" w:rsidR="00B20CCC" w:rsidRPr="00F56E4E" w:rsidRDefault="002405E8" w:rsidP="00B20CCC">
            <w:pPr>
              <w:ind w:left="284" w:right="-103"/>
              <w:jc w:val="both"/>
              <w:rPr>
                <w:rFonts w:ascii="Arial" w:hAnsi="Arial"/>
                <w:b/>
                <w:sz w:val="20"/>
                <w:szCs w:val="24"/>
              </w:rPr>
            </w:pPr>
            <w:r w:rsidRPr="00F56E4E">
              <w:rPr>
                <w:rFonts w:ascii="Arial" w:hAnsi="Arial"/>
                <w:b/>
                <w:sz w:val="20"/>
                <w:szCs w:val="24"/>
              </w:rPr>
              <w:t>Paese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AB744A1" w14:textId="77777777" w:rsidR="00B20CCC" w:rsidRPr="00F56E4E" w:rsidRDefault="002405E8" w:rsidP="00B20CCC">
            <w:pPr>
              <w:ind w:left="284" w:right="57"/>
              <w:jc w:val="right"/>
              <w:rPr>
                <w:rFonts w:ascii="Arial" w:hAnsi="Arial"/>
                <w:b/>
                <w:sz w:val="20"/>
                <w:szCs w:val="24"/>
              </w:rPr>
            </w:pPr>
            <w:r w:rsidRPr="00F56E4E">
              <w:rPr>
                <w:rFonts w:ascii="Arial" w:hAnsi="Arial"/>
                <w:b/>
                <w:sz w:val="20"/>
                <w:szCs w:val="24"/>
              </w:rPr>
              <w:t>%</w:t>
            </w:r>
          </w:p>
        </w:tc>
      </w:tr>
      <w:tr w:rsidR="00B20CCC" w:rsidRPr="00F56E4E" w14:paraId="0355E2C0" w14:textId="77777777">
        <w:tc>
          <w:tcPr>
            <w:tcW w:w="1908" w:type="dxa"/>
            <w:tcBorders>
              <w:top w:val="single" w:sz="4" w:space="0" w:color="auto"/>
            </w:tcBorders>
          </w:tcPr>
          <w:p w14:paraId="03477189" w14:textId="77777777" w:rsidR="00B20CCC" w:rsidRPr="00F56E4E" w:rsidRDefault="002405E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Germania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DB3A3B" w14:textId="0FB63323" w:rsidR="00B20CCC" w:rsidRPr="00F56E4E" w:rsidRDefault="002405E8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2</w:t>
            </w:r>
            <w:r w:rsidR="003E4A6B">
              <w:rPr>
                <w:rFonts w:ascii="Arial" w:hAnsi="Arial"/>
                <w:sz w:val="20"/>
                <w:szCs w:val="24"/>
              </w:rPr>
              <w:t>7</w:t>
            </w:r>
          </w:p>
        </w:tc>
      </w:tr>
      <w:tr w:rsidR="00B20CCC" w:rsidRPr="00F56E4E" w14:paraId="49BF4D90" w14:textId="77777777">
        <w:tc>
          <w:tcPr>
            <w:tcW w:w="1908" w:type="dxa"/>
          </w:tcPr>
          <w:p w14:paraId="10E886CA" w14:textId="77777777" w:rsidR="00B20CCC" w:rsidRPr="00F56E4E" w:rsidRDefault="002405E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Italia</w:t>
            </w:r>
          </w:p>
        </w:tc>
        <w:tc>
          <w:tcPr>
            <w:tcW w:w="0" w:type="auto"/>
          </w:tcPr>
          <w:p w14:paraId="4387BF36" w14:textId="77777777" w:rsidR="00B20CCC" w:rsidRPr="00F56E4E" w:rsidRDefault="002405E8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17</w:t>
            </w:r>
          </w:p>
        </w:tc>
      </w:tr>
      <w:tr w:rsidR="00B20CCC" w:rsidRPr="00F56E4E" w14:paraId="29E7773C" w14:textId="77777777">
        <w:tc>
          <w:tcPr>
            <w:tcW w:w="1908" w:type="dxa"/>
          </w:tcPr>
          <w:p w14:paraId="4B0F6A13" w14:textId="77777777" w:rsidR="00B20CCC" w:rsidRPr="00F56E4E" w:rsidRDefault="002405E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Cina</w:t>
            </w:r>
          </w:p>
        </w:tc>
        <w:tc>
          <w:tcPr>
            <w:tcW w:w="0" w:type="auto"/>
          </w:tcPr>
          <w:p w14:paraId="29652FCC" w14:textId="7FC18F69" w:rsidR="00B20CCC" w:rsidRPr="00F56E4E" w:rsidRDefault="002405E8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3E4A6B">
              <w:rPr>
                <w:rFonts w:ascii="Arial" w:hAnsi="Arial"/>
                <w:sz w:val="20"/>
                <w:szCs w:val="24"/>
              </w:rPr>
              <w:t>6</w:t>
            </w:r>
          </w:p>
        </w:tc>
      </w:tr>
      <w:tr w:rsidR="00B20CCC" w:rsidRPr="00F56E4E" w14:paraId="35754976" w14:textId="77777777">
        <w:tc>
          <w:tcPr>
            <w:tcW w:w="1908" w:type="dxa"/>
          </w:tcPr>
          <w:p w14:paraId="2FD5EF45" w14:textId="77777777" w:rsidR="00B20CCC" w:rsidRPr="00F56E4E" w:rsidRDefault="002405E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Taiwan</w:t>
            </w:r>
          </w:p>
        </w:tc>
        <w:tc>
          <w:tcPr>
            <w:tcW w:w="0" w:type="auto"/>
          </w:tcPr>
          <w:p w14:paraId="3D4905EE" w14:textId="1F57D726" w:rsidR="00B20CCC" w:rsidRPr="00F56E4E" w:rsidRDefault="003E4A6B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7</w:t>
            </w:r>
          </w:p>
        </w:tc>
      </w:tr>
      <w:tr w:rsidR="00B20CCC" w:rsidRPr="00F56E4E" w14:paraId="6D798E24" w14:textId="77777777">
        <w:tc>
          <w:tcPr>
            <w:tcW w:w="1908" w:type="dxa"/>
          </w:tcPr>
          <w:p w14:paraId="6F901113" w14:textId="77777777" w:rsidR="00B20CCC" w:rsidRPr="00F56E4E" w:rsidRDefault="002405E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Austria</w:t>
            </w:r>
          </w:p>
        </w:tc>
        <w:tc>
          <w:tcPr>
            <w:tcW w:w="0" w:type="auto"/>
          </w:tcPr>
          <w:p w14:paraId="04EC049C" w14:textId="77777777" w:rsidR="00B20CCC" w:rsidRPr="00F56E4E" w:rsidRDefault="002405E8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5</w:t>
            </w:r>
          </w:p>
        </w:tc>
      </w:tr>
      <w:tr w:rsidR="00B20CCC" w:rsidRPr="00F56E4E" w14:paraId="731B6461" w14:textId="77777777">
        <w:tc>
          <w:tcPr>
            <w:tcW w:w="1908" w:type="dxa"/>
          </w:tcPr>
          <w:p w14:paraId="6B4EE121" w14:textId="77777777" w:rsidR="00B20CCC" w:rsidRPr="00F56E4E" w:rsidRDefault="002405E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Stati Uniti</w:t>
            </w:r>
          </w:p>
        </w:tc>
        <w:tc>
          <w:tcPr>
            <w:tcW w:w="0" w:type="auto"/>
          </w:tcPr>
          <w:p w14:paraId="4C1F981D" w14:textId="77777777" w:rsidR="00B20CCC" w:rsidRPr="00F56E4E" w:rsidRDefault="002405E8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</w:t>
            </w:r>
          </w:p>
        </w:tc>
      </w:tr>
      <w:tr w:rsidR="00B20CCC" w:rsidRPr="00F56E4E" w14:paraId="261DFF12" w14:textId="77777777">
        <w:tc>
          <w:tcPr>
            <w:tcW w:w="1908" w:type="dxa"/>
          </w:tcPr>
          <w:p w14:paraId="7CE6C0E4" w14:textId="77777777" w:rsidR="00B20CCC" w:rsidRPr="00F56E4E" w:rsidRDefault="002405E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Altri</w:t>
            </w:r>
          </w:p>
        </w:tc>
        <w:tc>
          <w:tcPr>
            <w:tcW w:w="0" w:type="auto"/>
          </w:tcPr>
          <w:p w14:paraId="3B82DB25" w14:textId="0A96BA69" w:rsidR="00B20CCC" w:rsidRPr="00F56E4E" w:rsidRDefault="002405E8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</w:t>
            </w:r>
            <w:r w:rsidR="003E4A6B">
              <w:rPr>
                <w:rFonts w:ascii="Arial" w:hAnsi="Arial"/>
                <w:sz w:val="20"/>
                <w:szCs w:val="24"/>
              </w:rPr>
              <w:t>4</w:t>
            </w:r>
          </w:p>
        </w:tc>
      </w:tr>
    </w:tbl>
    <w:p w14:paraId="67CF2D34" w14:textId="77777777" w:rsidR="00B20CCC" w:rsidRPr="00E762D5" w:rsidRDefault="002405E8" w:rsidP="00B20CCC">
      <w:pPr>
        <w:ind w:left="284" w:right="-240"/>
        <w:jc w:val="both"/>
        <w:rPr>
          <w:rFonts w:ascii="Arial" w:hAnsi="Arial"/>
          <w:i/>
          <w:sz w:val="10"/>
        </w:rPr>
      </w:pPr>
      <w:r w:rsidRPr="00E762D5">
        <w:rPr>
          <w:rFonts w:ascii="Arial" w:hAnsi="Arial"/>
          <w:i/>
          <w:sz w:val="10"/>
        </w:rPr>
        <w:t xml:space="preserve"> </w:t>
      </w:r>
    </w:p>
    <w:p w14:paraId="120611AA" w14:textId="77777777" w:rsidR="00B20CCC" w:rsidRDefault="00C84040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14:paraId="0DE05E35" w14:textId="77777777" w:rsidR="00B20CCC" w:rsidRDefault="00C84040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14:paraId="738ADA9D" w14:textId="77777777" w:rsidR="00B20CCC" w:rsidRPr="00537BEA" w:rsidRDefault="00C84040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14:paraId="30F19E31" w14:textId="09806F3E" w:rsidR="00B20CCC" w:rsidRPr="00E762D5" w:rsidRDefault="002405E8" w:rsidP="00B20CCC">
      <w:pPr>
        <w:ind w:left="284" w:right="-240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Tabella 3</w:t>
      </w:r>
      <w:r w:rsidRPr="00E762D5">
        <w:rPr>
          <w:rFonts w:ascii="Arial" w:hAnsi="Arial"/>
          <w:sz w:val="20"/>
        </w:rPr>
        <w:t xml:space="preserve">    </w:t>
      </w:r>
      <w:r w:rsidRPr="00E762D5">
        <w:rPr>
          <w:rFonts w:ascii="Arial" w:hAnsi="Arial"/>
          <w:b/>
          <w:sz w:val="20"/>
        </w:rPr>
        <w:t xml:space="preserve">PRINCIPALI </w:t>
      </w:r>
      <w:r>
        <w:rPr>
          <w:rFonts w:ascii="Arial" w:hAnsi="Arial"/>
          <w:b/>
          <w:sz w:val="20"/>
        </w:rPr>
        <w:t>MERCATI DI IMPORTAZIONE NEL 201</w:t>
      </w:r>
      <w:r w:rsidR="003E4A6B">
        <w:rPr>
          <w:rFonts w:ascii="Arial" w:hAnsi="Arial"/>
          <w:b/>
          <w:sz w:val="20"/>
        </w:rPr>
        <w:t>7</w:t>
      </w:r>
    </w:p>
    <w:p w14:paraId="404E79AB" w14:textId="77777777" w:rsidR="00B20CCC" w:rsidRPr="00E762D5" w:rsidRDefault="002405E8" w:rsidP="00B20CCC">
      <w:pPr>
        <w:ind w:left="284" w:right="-240"/>
        <w:jc w:val="both"/>
        <w:rPr>
          <w:rFonts w:ascii="Arial" w:hAnsi="Arial"/>
          <w:sz w:val="20"/>
        </w:rPr>
      </w:pPr>
      <w:r w:rsidRPr="00E762D5">
        <w:rPr>
          <w:rFonts w:ascii="Arial" w:hAnsi="Arial"/>
          <w:b/>
          <w:sz w:val="20"/>
        </w:rPr>
        <w:tab/>
        <w:t xml:space="preserve">          </w:t>
      </w:r>
      <w:r w:rsidRPr="00E762D5">
        <w:rPr>
          <w:rFonts w:ascii="Arial" w:hAnsi="Arial"/>
          <w:i/>
          <w:sz w:val="20"/>
        </w:rPr>
        <w:t xml:space="preserve">(milioni di euro).          </w:t>
      </w:r>
    </w:p>
    <w:p w14:paraId="1D9E73FC" w14:textId="77777777" w:rsidR="00B20CCC" w:rsidRPr="00E762D5" w:rsidRDefault="00C84040" w:rsidP="00B20CCC">
      <w:pPr>
        <w:ind w:left="284" w:right="-240"/>
        <w:jc w:val="both"/>
        <w:rPr>
          <w:rFonts w:ascii="Arial" w:hAnsi="Arial"/>
          <w:b/>
          <w:sz w:val="20"/>
          <w:szCs w:val="24"/>
        </w:rPr>
      </w:pPr>
    </w:p>
    <w:tbl>
      <w:tblPr>
        <w:tblW w:w="0" w:type="auto"/>
        <w:tblBorders>
          <w:bottom w:val="single" w:sz="4" w:space="0" w:color="C0C0C0"/>
          <w:right w:val="single" w:sz="4" w:space="0" w:color="C0C0C0"/>
          <w:insideH w:val="single" w:sz="4" w:space="0" w:color="C0C0C0"/>
        </w:tblBorders>
        <w:tblLook w:val="00A0" w:firstRow="1" w:lastRow="0" w:firstColumn="1" w:lastColumn="0" w:noHBand="0" w:noVBand="0"/>
      </w:tblPr>
      <w:tblGrid>
        <w:gridCol w:w="2208"/>
        <w:gridCol w:w="1058"/>
      </w:tblGrid>
      <w:tr w:rsidR="00B20CCC" w:rsidRPr="00F56E4E" w14:paraId="0AB093FE" w14:textId="77777777">
        <w:tc>
          <w:tcPr>
            <w:tcW w:w="2208" w:type="dxa"/>
            <w:tcBorders>
              <w:top w:val="nil"/>
              <w:bottom w:val="single" w:sz="4" w:space="0" w:color="auto"/>
            </w:tcBorders>
          </w:tcPr>
          <w:p w14:paraId="62D43C5F" w14:textId="77777777" w:rsidR="00B20CCC" w:rsidRPr="00F56E4E" w:rsidRDefault="002405E8" w:rsidP="00B20CCC">
            <w:pPr>
              <w:ind w:left="284" w:right="-102"/>
              <w:outlineLvl w:val="1"/>
              <w:rPr>
                <w:rFonts w:ascii="Arial" w:hAnsi="Arial"/>
                <w:b/>
                <w:sz w:val="20"/>
                <w:szCs w:val="24"/>
              </w:rPr>
            </w:pPr>
            <w:r w:rsidRPr="00F56E4E">
              <w:rPr>
                <w:rFonts w:ascii="Arial" w:hAnsi="Arial"/>
                <w:b/>
                <w:sz w:val="20"/>
                <w:szCs w:val="24"/>
              </w:rPr>
              <w:t>Paese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14:paraId="031D00B3" w14:textId="77777777" w:rsidR="00B20CCC" w:rsidRPr="00F56E4E" w:rsidRDefault="00C84040" w:rsidP="00B20CCC">
            <w:pPr>
              <w:ind w:left="284" w:right="57"/>
              <w:jc w:val="center"/>
              <w:rPr>
                <w:rFonts w:ascii="Arial" w:hAnsi="Arial"/>
                <w:b/>
                <w:sz w:val="20"/>
                <w:szCs w:val="24"/>
              </w:rPr>
            </w:pPr>
          </w:p>
        </w:tc>
      </w:tr>
      <w:tr w:rsidR="00B20CCC" w:rsidRPr="00F56E4E" w14:paraId="322224F1" w14:textId="77777777">
        <w:tc>
          <w:tcPr>
            <w:tcW w:w="2208" w:type="dxa"/>
            <w:tcBorders>
              <w:top w:val="single" w:sz="4" w:space="0" w:color="auto"/>
            </w:tcBorders>
          </w:tcPr>
          <w:p w14:paraId="332A3D43" w14:textId="77777777" w:rsidR="00B20CCC" w:rsidRPr="00F56E4E" w:rsidRDefault="002405E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Stati Uniti</w:t>
            </w:r>
          </w:p>
        </w:tc>
        <w:tc>
          <w:tcPr>
            <w:tcW w:w="0" w:type="auto"/>
            <w:tcBorders>
              <w:top w:val="single" w:sz="4" w:space="0" w:color="auto"/>
              <w:right w:val="nil"/>
            </w:tcBorders>
          </w:tcPr>
          <w:p w14:paraId="767CF078" w14:textId="4C5D77A2" w:rsidR="00B20CCC" w:rsidRPr="00F56E4E" w:rsidRDefault="002405E8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</w:t>
            </w:r>
            <w:r w:rsidR="003E4A6B">
              <w:rPr>
                <w:rFonts w:ascii="Arial" w:hAnsi="Arial"/>
                <w:sz w:val="20"/>
                <w:szCs w:val="24"/>
              </w:rPr>
              <w:t>464</w:t>
            </w:r>
          </w:p>
        </w:tc>
      </w:tr>
      <w:tr w:rsidR="00B20CCC" w:rsidRPr="00F56E4E" w14:paraId="759000F9" w14:textId="77777777">
        <w:tc>
          <w:tcPr>
            <w:tcW w:w="2208" w:type="dxa"/>
          </w:tcPr>
          <w:p w14:paraId="62EFFEA6" w14:textId="66A3117B" w:rsidR="00B20CCC" w:rsidRPr="00F56E4E" w:rsidRDefault="003E4A6B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Cina</w:t>
            </w:r>
          </w:p>
        </w:tc>
        <w:tc>
          <w:tcPr>
            <w:tcW w:w="0" w:type="auto"/>
            <w:tcBorders>
              <w:right w:val="nil"/>
            </w:tcBorders>
          </w:tcPr>
          <w:p w14:paraId="2C0922FD" w14:textId="447E136F" w:rsidR="00B20CCC" w:rsidRPr="00F56E4E" w:rsidRDefault="002405E8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5</w:t>
            </w:r>
            <w:r w:rsidR="003E4A6B">
              <w:rPr>
                <w:rFonts w:ascii="Arial" w:hAnsi="Arial"/>
                <w:sz w:val="20"/>
                <w:szCs w:val="24"/>
              </w:rPr>
              <w:t>37</w:t>
            </w:r>
          </w:p>
        </w:tc>
      </w:tr>
      <w:tr w:rsidR="00B20CCC" w:rsidRPr="00F56E4E" w14:paraId="4C09423B" w14:textId="77777777">
        <w:tc>
          <w:tcPr>
            <w:tcW w:w="2208" w:type="dxa"/>
          </w:tcPr>
          <w:p w14:paraId="30825216" w14:textId="77777777" w:rsidR="00B20CCC" w:rsidRDefault="002405E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Germania</w:t>
            </w:r>
          </w:p>
        </w:tc>
        <w:tc>
          <w:tcPr>
            <w:tcW w:w="0" w:type="auto"/>
            <w:tcBorders>
              <w:right w:val="nil"/>
            </w:tcBorders>
          </w:tcPr>
          <w:p w14:paraId="1293D2C3" w14:textId="5FC47671" w:rsidR="00B20CCC" w:rsidRDefault="003E4A6B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511</w:t>
            </w:r>
          </w:p>
        </w:tc>
      </w:tr>
      <w:tr w:rsidR="00B20CCC" w:rsidRPr="00F56E4E" w14:paraId="21F3636D" w14:textId="77777777">
        <w:tc>
          <w:tcPr>
            <w:tcW w:w="2208" w:type="dxa"/>
          </w:tcPr>
          <w:p w14:paraId="1A3E9E8A" w14:textId="29E969A7" w:rsidR="00B20CCC" w:rsidRPr="00F56E4E" w:rsidRDefault="003E4A6B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Russia</w:t>
            </w:r>
          </w:p>
        </w:tc>
        <w:tc>
          <w:tcPr>
            <w:tcW w:w="0" w:type="auto"/>
            <w:tcBorders>
              <w:right w:val="nil"/>
            </w:tcBorders>
          </w:tcPr>
          <w:p w14:paraId="6F54C416" w14:textId="2736318F" w:rsidR="00B20CCC" w:rsidRPr="00F56E4E" w:rsidRDefault="003E4A6B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44</w:t>
            </w:r>
            <w:r w:rsidR="002405E8">
              <w:rPr>
                <w:rFonts w:ascii="Arial" w:hAnsi="Arial"/>
                <w:sz w:val="20"/>
                <w:szCs w:val="24"/>
              </w:rPr>
              <w:t>0</w:t>
            </w:r>
          </w:p>
        </w:tc>
      </w:tr>
      <w:tr w:rsidR="00B20CCC" w:rsidRPr="00F56E4E" w14:paraId="3919E89B" w14:textId="77777777">
        <w:tc>
          <w:tcPr>
            <w:tcW w:w="2208" w:type="dxa"/>
          </w:tcPr>
          <w:p w14:paraId="113A0193" w14:textId="77777777" w:rsidR="00B20CCC" w:rsidRPr="00F56E4E" w:rsidRDefault="002405E8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Canada</w:t>
            </w:r>
          </w:p>
        </w:tc>
        <w:tc>
          <w:tcPr>
            <w:tcW w:w="0" w:type="auto"/>
            <w:tcBorders>
              <w:right w:val="nil"/>
            </w:tcBorders>
          </w:tcPr>
          <w:p w14:paraId="795B27FC" w14:textId="63FA080F" w:rsidR="00B20CCC" w:rsidRPr="00F56E4E" w:rsidRDefault="003E4A6B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317</w:t>
            </w:r>
          </w:p>
        </w:tc>
      </w:tr>
      <w:tr w:rsidR="00B20CCC" w:rsidRPr="00F56E4E" w14:paraId="5E499E9D" w14:textId="77777777">
        <w:tc>
          <w:tcPr>
            <w:tcW w:w="2208" w:type="dxa"/>
          </w:tcPr>
          <w:p w14:paraId="31FD581A" w14:textId="3EA46CFC" w:rsidR="00B20CCC" w:rsidRPr="00F56E4E" w:rsidRDefault="003E4A6B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Francia</w:t>
            </w:r>
          </w:p>
        </w:tc>
        <w:tc>
          <w:tcPr>
            <w:tcW w:w="0" w:type="auto"/>
            <w:tcBorders>
              <w:right w:val="nil"/>
            </w:tcBorders>
          </w:tcPr>
          <w:p w14:paraId="5F29B675" w14:textId="24349893" w:rsidR="00B20CCC" w:rsidRPr="00F56E4E" w:rsidRDefault="002405E8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</w:t>
            </w:r>
            <w:r w:rsidR="003E4A6B">
              <w:rPr>
                <w:rFonts w:ascii="Arial" w:hAnsi="Arial"/>
                <w:sz w:val="20"/>
                <w:szCs w:val="24"/>
              </w:rPr>
              <w:t>7</w:t>
            </w:r>
            <w:r>
              <w:rPr>
                <w:rFonts w:ascii="Arial" w:hAnsi="Arial"/>
                <w:sz w:val="20"/>
                <w:szCs w:val="24"/>
              </w:rPr>
              <w:t>6</w:t>
            </w:r>
          </w:p>
        </w:tc>
      </w:tr>
      <w:tr w:rsidR="00B20CCC" w:rsidRPr="00F56E4E" w14:paraId="36D80F3D" w14:textId="77777777">
        <w:tc>
          <w:tcPr>
            <w:tcW w:w="2208" w:type="dxa"/>
          </w:tcPr>
          <w:p w14:paraId="4956CD65" w14:textId="490526BC" w:rsidR="00B20CCC" w:rsidRPr="00F56E4E" w:rsidRDefault="003E4A6B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Polonia</w:t>
            </w:r>
          </w:p>
        </w:tc>
        <w:tc>
          <w:tcPr>
            <w:tcW w:w="0" w:type="auto"/>
            <w:tcBorders>
              <w:right w:val="nil"/>
            </w:tcBorders>
          </w:tcPr>
          <w:p w14:paraId="221265CC" w14:textId="0E9C75DE" w:rsidR="00B20CCC" w:rsidRPr="00F56E4E" w:rsidRDefault="003E4A6B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272</w:t>
            </w:r>
          </w:p>
        </w:tc>
      </w:tr>
      <w:tr w:rsidR="00B20CCC" w:rsidRPr="00F56E4E" w14:paraId="23BF4F3E" w14:textId="77777777">
        <w:tc>
          <w:tcPr>
            <w:tcW w:w="2208" w:type="dxa"/>
          </w:tcPr>
          <w:p w14:paraId="19CD5F9E" w14:textId="1776A824" w:rsidR="00B20CCC" w:rsidRPr="00F56E4E" w:rsidRDefault="003E4A6B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Austria</w:t>
            </w:r>
          </w:p>
        </w:tc>
        <w:tc>
          <w:tcPr>
            <w:tcW w:w="0" w:type="auto"/>
            <w:tcBorders>
              <w:right w:val="nil"/>
            </w:tcBorders>
          </w:tcPr>
          <w:p w14:paraId="76D9FCAC" w14:textId="7E48BB53" w:rsidR="00B20CCC" w:rsidRPr="00F56E4E" w:rsidRDefault="00E97ABC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</w:t>
            </w:r>
            <w:r w:rsidR="003E4A6B">
              <w:rPr>
                <w:rFonts w:ascii="Arial" w:hAnsi="Arial"/>
                <w:sz w:val="20"/>
                <w:szCs w:val="24"/>
              </w:rPr>
              <w:t>30</w:t>
            </w:r>
          </w:p>
        </w:tc>
      </w:tr>
      <w:tr w:rsidR="00B20CCC" w:rsidRPr="00274860" w14:paraId="3F23599A" w14:textId="77777777">
        <w:tc>
          <w:tcPr>
            <w:tcW w:w="2208" w:type="dxa"/>
          </w:tcPr>
          <w:p w14:paraId="7D4FC1A1" w14:textId="1672CB35" w:rsidR="00B20CCC" w:rsidRPr="00274860" w:rsidRDefault="003E4A6B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Regno Unito</w:t>
            </w:r>
          </w:p>
        </w:tc>
        <w:tc>
          <w:tcPr>
            <w:tcW w:w="0" w:type="auto"/>
            <w:tcBorders>
              <w:right w:val="nil"/>
            </w:tcBorders>
          </w:tcPr>
          <w:p w14:paraId="77C441F5" w14:textId="58A19BDA" w:rsidR="00B20CCC" w:rsidRPr="00274860" w:rsidRDefault="003E4A6B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215</w:t>
            </w:r>
          </w:p>
        </w:tc>
      </w:tr>
      <w:tr w:rsidR="00B20CCC" w:rsidRPr="00274860" w14:paraId="6B13411F" w14:textId="77777777">
        <w:tc>
          <w:tcPr>
            <w:tcW w:w="2208" w:type="dxa"/>
          </w:tcPr>
          <w:p w14:paraId="4A313DB0" w14:textId="57C9F3DE" w:rsidR="00B20CCC" w:rsidRPr="00274860" w:rsidRDefault="003E4A6B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Italia</w:t>
            </w:r>
          </w:p>
        </w:tc>
        <w:tc>
          <w:tcPr>
            <w:tcW w:w="0" w:type="auto"/>
            <w:tcBorders>
              <w:right w:val="nil"/>
            </w:tcBorders>
          </w:tcPr>
          <w:p w14:paraId="5E18737C" w14:textId="2AA68BE8" w:rsidR="00B20CCC" w:rsidRPr="00274860" w:rsidRDefault="002405E8" w:rsidP="003E4A6B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E97ABC">
              <w:rPr>
                <w:rFonts w:ascii="Arial" w:hAnsi="Arial"/>
                <w:sz w:val="20"/>
                <w:szCs w:val="24"/>
              </w:rPr>
              <w:t>8</w:t>
            </w:r>
            <w:r w:rsidR="003E4A6B">
              <w:rPr>
                <w:rFonts w:ascii="Arial" w:hAnsi="Arial"/>
                <w:sz w:val="20"/>
                <w:szCs w:val="24"/>
              </w:rPr>
              <w:t>8</w:t>
            </w:r>
          </w:p>
        </w:tc>
      </w:tr>
    </w:tbl>
    <w:p w14:paraId="5CB643BD" w14:textId="77777777" w:rsidR="00B20CCC" w:rsidRPr="00274860" w:rsidRDefault="002405E8" w:rsidP="00B20CCC">
      <w:pPr>
        <w:ind w:left="284" w:right="-240"/>
        <w:jc w:val="both"/>
        <w:rPr>
          <w:rFonts w:ascii="Arial" w:hAnsi="Arial"/>
          <w:i/>
          <w:sz w:val="20"/>
        </w:rPr>
      </w:pPr>
      <w:r w:rsidRPr="00274860">
        <w:rPr>
          <w:rFonts w:ascii="Arial" w:hAnsi="Arial"/>
          <w:i/>
          <w:sz w:val="20"/>
        </w:rPr>
        <w:t xml:space="preserve"> </w:t>
      </w:r>
    </w:p>
    <w:p w14:paraId="57517EB4" w14:textId="77777777" w:rsidR="00B20CCC" w:rsidRPr="00274860" w:rsidRDefault="002405E8" w:rsidP="00B20CCC">
      <w:pPr>
        <w:ind w:left="284" w:right="-240"/>
        <w:jc w:val="both"/>
        <w:rPr>
          <w:rFonts w:ascii="Arial" w:hAnsi="Arial"/>
          <w:i/>
          <w:sz w:val="20"/>
          <w:lang w:val="en-US"/>
        </w:rPr>
      </w:pPr>
      <w:r w:rsidRPr="00274860">
        <w:rPr>
          <w:rFonts w:ascii="Arial" w:hAnsi="Arial"/>
          <w:b/>
          <w:sz w:val="20"/>
          <w:szCs w:val="24"/>
          <w:lang w:val="en-US"/>
        </w:rPr>
        <w:t xml:space="preserve">   </w:t>
      </w:r>
      <w:r w:rsidRPr="00274860">
        <w:rPr>
          <w:rFonts w:ascii="Arial" w:hAnsi="Arial"/>
          <w:i/>
          <w:sz w:val="20"/>
          <w:lang w:val="en-US"/>
        </w:rPr>
        <w:t xml:space="preserve">Fonte: </w:t>
      </w:r>
      <w:r>
        <w:rPr>
          <w:rFonts w:ascii="Arial" w:hAnsi="Arial"/>
          <w:i/>
          <w:sz w:val="20"/>
          <w:lang w:val="en-US"/>
        </w:rPr>
        <w:t>Intracen</w:t>
      </w:r>
      <w:r w:rsidRPr="00274860">
        <w:rPr>
          <w:rFonts w:ascii="Arial" w:hAnsi="Arial"/>
          <w:i/>
          <w:sz w:val="20"/>
          <w:lang w:val="en-US"/>
        </w:rPr>
        <w:t xml:space="preserve"> (Global trade for information service).</w:t>
      </w:r>
    </w:p>
    <w:sectPr w:rsidR="00B20CCC" w:rsidRPr="00274860" w:rsidSect="00B20CC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89" w:right="1106" w:bottom="0" w:left="1560" w:header="720" w:footer="80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1A6262" w14:textId="77777777" w:rsidR="00B20C68" w:rsidRDefault="00B20C68">
      <w:r>
        <w:separator/>
      </w:r>
    </w:p>
  </w:endnote>
  <w:endnote w:type="continuationSeparator" w:id="0">
    <w:p w14:paraId="2DEA1333" w14:textId="77777777" w:rsidR="00B20C68" w:rsidRDefault="00B20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81813" w14:textId="77777777" w:rsidR="00B20CCC" w:rsidRDefault="00AF791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2405E8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7B07FB9" w14:textId="77777777" w:rsidR="00B20CCC" w:rsidRDefault="00C84040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C7370" w14:textId="77777777" w:rsidR="00B20CCC" w:rsidRDefault="00C84040">
    <w:pPr>
      <w:pStyle w:val="Pidipagina"/>
      <w:framePr w:wrap="around" w:vAnchor="text" w:hAnchor="page" w:x="5488" w:y="524"/>
      <w:jc w:val="center"/>
      <w:rPr>
        <w:rStyle w:val="Numeropagina"/>
      </w:rPr>
    </w:pPr>
  </w:p>
  <w:p w14:paraId="3E157A16" w14:textId="77777777" w:rsidR="00B20CCC" w:rsidRDefault="002405E8">
    <w:pPr>
      <w:pStyle w:val="Pidipagina"/>
      <w:ind w:right="360"/>
    </w:pPr>
    <w:r>
      <w:t xml:space="preserve">   </w:t>
    </w:r>
  </w:p>
  <w:p w14:paraId="58F97522" w14:textId="77777777" w:rsidR="00B20CCC" w:rsidRDefault="002405E8">
    <w:pPr>
      <w:pStyle w:val="Pidipagina"/>
      <w:ind w:right="360"/>
    </w:pPr>
    <w:r>
      <w:t xml:space="preserve">         </w:t>
    </w:r>
    <w:r>
      <w:rPr>
        <w:noProof/>
      </w:rPr>
      <w:drawing>
        <wp:inline distT="0" distB="0" distL="0" distR="0" wp14:anchorId="6A8D91A0" wp14:editId="5418890E">
          <wp:extent cx="368300" cy="355600"/>
          <wp:effectExtent l="25400" t="0" r="0" b="0"/>
          <wp:docPr id="4" name="Immagine 4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A6D42" w14:textId="77777777" w:rsidR="00B20CCC" w:rsidRDefault="002405E8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  <w:r>
      <w:rPr>
        <w:noProof/>
      </w:rPr>
      <w:drawing>
        <wp:inline distT="0" distB="0" distL="0" distR="0" wp14:anchorId="632F8E52" wp14:editId="3273D534">
          <wp:extent cx="368300" cy="355600"/>
          <wp:effectExtent l="25400" t="0" r="0" b="0"/>
          <wp:docPr id="2" name="Immagine 2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69F72" w14:textId="77777777" w:rsidR="00B20C68" w:rsidRDefault="00B20C68">
      <w:r>
        <w:separator/>
      </w:r>
    </w:p>
  </w:footnote>
  <w:footnote w:type="continuationSeparator" w:id="0">
    <w:p w14:paraId="48ECC033" w14:textId="77777777" w:rsidR="00B20C68" w:rsidRDefault="00B20C6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40BC7" w14:textId="77777777" w:rsidR="00B20CCC" w:rsidRDefault="002405E8">
    <w:pPr>
      <w:pStyle w:val="Intestazione"/>
      <w:ind w:left="360"/>
    </w:pPr>
    <w:r>
      <w:rPr>
        <w:noProof/>
      </w:rPr>
      <w:drawing>
        <wp:inline distT="0" distB="0" distL="0" distR="0" wp14:anchorId="259A9338" wp14:editId="360EA2F0">
          <wp:extent cx="1143000" cy="406400"/>
          <wp:effectExtent l="25400" t="0" r="0" b="0"/>
          <wp:docPr id="3" name="Immagine 3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6490C3" w14:textId="77777777" w:rsidR="00B20CCC" w:rsidRDefault="00C84040">
    <w:pPr>
      <w:pStyle w:val="Intestazione"/>
      <w:ind w:left="360"/>
    </w:pPr>
  </w:p>
  <w:p w14:paraId="6612368C" w14:textId="77777777" w:rsidR="00B20CCC" w:rsidRDefault="00C84040">
    <w:pPr>
      <w:pStyle w:val="Intestazione"/>
      <w:ind w:lef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0000C" w14:textId="77777777" w:rsidR="00B20CCC" w:rsidRDefault="002405E8">
    <w:pPr>
      <w:pStyle w:val="Intestazione"/>
    </w:pPr>
    <w:r>
      <w:rPr>
        <w:sz w:val="22"/>
      </w:rPr>
      <w:t xml:space="preserve">       </w:t>
    </w:r>
    <w:r>
      <w:t xml:space="preserve"> </w:t>
    </w:r>
    <w:r>
      <w:rPr>
        <w:noProof/>
      </w:rPr>
      <w:drawing>
        <wp:inline distT="0" distB="0" distL="0" distR="0" wp14:anchorId="4C4EC76F" wp14:editId="0545D601">
          <wp:extent cx="1143000" cy="406400"/>
          <wp:effectExtent l="25400" t="0" r="0" b="0"/>
          <wp:docPr id="1" name="Immagine 1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36B919E0"/>
    <w:multiLevelType w:val="hybridMultilevel"/>
    <w:tmpl w:val="9CBC63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5763"/>
    <w:rsid w:val="001C0426"/>
    <w:rsid w:val="002405E8"/>
    <w:rsid w:val="003E4A6B"/>
    <w:rsid w:val="0042359E"/>
    <w:rsid w:val="004C7E38"/>
    <w:rsid w:val="0054415F"/>
    <w:rsid w:val="005D3892"/>
    <w:rsid w:val="007D2ED8"/>
    <w:rsid w:val="00906675"/>
    <w:rsid w:val="00AF7911"/>
    <w:rsid w:val="00B20C68"/>
    <w:rsid w:val="00C05763"/>
    <w:rsid w:val="00C2139F"/>
    <w:rsid w:val="00C84040"/>
    <w:rsid w:val="00E97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 stroke="f">
      <v:fill color="white"/>
      <v:stroke on="f"/>
    </o:shapedefaults>
    <o:shapelayout v:ext="edit">
      <o:idmap v:ext="edit" data="1"/>
    </o:shapelayout>
  </w:shapeDefaults>
  <w:doNotEmbedSmartTags/>
  <w:decimalSymbol w:val=","/>
  <w:listSeparator w:val=";"/>
  <w14:docId w14:val="0C1461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2B38"/>
    <w:rPr>
      <w:sz w:val="24"/>
    </w:rPr>
  </w:style>
  <w:style w:type="paragraph" w:styleId="Titolo1">
    <w:name w:val="heading 1"/>
    <w:basedOn w:val="Normale"/>
    <w:next w:val="Normale"/>
    <w:qFormat/>
    <w:rsid w:val="00D12B38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D12B38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D12B38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D12B38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D12B38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D12B38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D12B38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D12B38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D12B38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12B3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12B38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D12B38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deltesto">
    <w:name w:val="Body Text"/>
    <w:basedOn w:val="Normale"/>
    <w:rsid w:val="00D12B38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D12B38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D12B38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atterepredefinitoparagrafo"/>
    <w:rsid w:val="00D12B38"/>
  </w:style>
  <w:style w:type="character" w:styleId="Collegamentoipertestuale">
    <w:name w:val="Hyperlink"/>
    <w:basedOn w:val="Caratterepredefinitoparagrafo"/>
    <w:rsid w:val="00D12B38"/>
    <w:rPr>
      <w:color w:val="0000FF"/>
      <w:u w:val="single"/>
    </w:rPr>
  </w:style>
  <w:style w:type="paragraph" w:styleId="Mappadocumento">
    <w:name w:val="Document Map"/>
    <w:basedOn w:val="Normale"/>
    <w:semiHidden/>
    <w:rsid w:val="00D12B38"/>
    <w:pPr>
      <w:shd w:val="clear" w:color="auto" w:fill="000080"/>
    </w:pPr>
    <w:rPr>
      <w:rFonts w:ascii="Geneva" w:hAnsi="Geneva"/>
    </w:rPr>
  </w:style>
  <w:style w:type="paragraph" w:styleId="Bloccoditesto">
    <w:name w:val="Block Text"/>
    <w:basedOn w:val="Normale"/>
    <w:rsid w:val="00D12B38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D12B38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D12B38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D12B38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D12B38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D12B38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D12B38"/>
    <w:rPr>
      <w:rFonts w:ascii="Lucida Grande" w:hAnsi="Lucida Grande"/>
      <w:sz w:val="18"/>
      <w:szCs w:val="18"/>
    </w:rPr>
  </w:style>
  <w:style w:type="character" w:customStyle="1" w:styleId="col1">
    <w:name w:val="col1"/>
    <w:basedOn w:val="Caratterepredefinitoparagrafo"/>
    <w:rsid w:val="00D12B38"/>
  </w:style>
  <w:style w:type="paragraph" w:customStyle="1" w:styleId="Normale1">
    <w:name w:val="Normale1"/>
    <w:basedOn w:val="Titolo1"/>
    <w:rsid w:val="00D12B38"/>
    <w:rPr>
      <w:bCs/>
      <w:sz w:val="20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\WINDOWS\Application Data\Microsoft\Modelli\fax-acimall.dot</Template>
  <TotalTime>16</TotalTime>
  <Pages>1</Pages>
  <Words>214</Words>
  <Characters>1224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Associazione costruttori</vt:lpstr>
    </vt:vector>
  </TitlesOfParts>
  <Company/>
  <LinksUpToDate>false</LinksUpToDate>
  <CharactersWithSpaces>1436</CharactersWithSpaces>
  <SharedDoc>false</SharedDoc>
  <HLinks>
    <vt:vector size="24" baseType="variant">
      <vt:variant>
        <vt:i4>8126491</vt:i4>
      </vt:variant>
      <vt:variant>
        <vt:i4>3485</vt:i4>
      </vt:variant>
      <vt:variant>
        <vt:i4>1027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6291547</vt:i4>
      </vt:variant>
      <vt:variant>
        <vt:i4>3515</vt:i4>
      </vt:variant>
      <vt:variant>
        <vt:i4>1028</vt:i4>
      </vt:variant>
      <vt:variant>
        <vt:i4>1</vt:i4>
      </vt:variant>
      <vt:variant>
        <vt:lpwstr>LOGO_CONFINDUSTRIA</vt:lpwstr>
      </vt:variant>
      <vt:variant>
        <vt:lpwstr/>
      </vt:variant>
      <vt:variant>
        <vt:i4>8126491</vt:i4>
      </vt:variant>
      <vt:variant>
        <vt:i4>3526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6291547</vt:i4>
      </vt:variant>
      <vt:variant>
        <vt:i4>3530</vt:i4>
      </vt:variant>
      <vt:variant>
        <vt:i4>1026</vt:i4>
      </vt:variant>
      <vt:variant>
        <vt:i4>1</vt:i4>
      </vt:variant>
      <vt:variant>
        <vt:lpwstr>LOGO_CONFINDUSTRIA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subject/>
  <dc:creator>. .</dc:creator>
  <cp:keywords/>
  <dc:description/>
  <cp:lastModifiedBy>Rossetti Luca</cp:lastModifiedBy>
  <cp:revision>11</cp:revision>
  <cp:lastPrinted>2018-05-01T14:06:00Z</cp:lastPrinted>
  <dcterms:created xsi:type="dcterms:W3CDTF">2016-05-16T15:28:00Z</dcterms:created>
  <dcterms:modified xsi:type="dcterms:W3CDTF">2018-05-03T09:11:00Z</dcterms:modified>
</cp:coreProperties>
</file>