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-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5"/>
        <w:gridCol w:w="3332"/>
        <w:gridCol w:w="2493"/>
      </w:tblGrid>
      <w:tr w:rsidR="0072480F" w:rsidRPr="00084841" w14:paraId="401FAA33" w14:textId="77777777">
        <w:trPr>
          <w:trHeight w:val="540"/>
        </w:trPr>
        <w:tc>
          <w:tcPr>
            <w:tcW w:w="3295" w:type="dxa"/>
          </w:tcPr>
          <w:p w14:paraId="2BD2BCEE" w14:textId="7211C157" w:rsidR="0072480F" w:rsidRDefault="00FE688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</w:t>
            </w:r>
            <w:bookmarkStart w:id="0" w:name="_GoBack"/>
            <w:bookmarkEnd w:id="0"/>
            <w:r w:rsidR="00BA3A03">
              <w:rPr>
                <w:rFonts w:ascii="Helvetica" w:hAnsi="Helvetica"/>
                <w:sz w:val="16"/>
              </w:rPr>
              <w:t>Associazione costruttori</w:t>
            </w:r>
          </w:p>
          <w:p w14:paraId="4EA6CDFA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>
              <w:rPr>
                <w:rFonts w:ascii="Helvetica" w:hAnsi="Helvetica"/>
                <w:sz w:val="16"/>
              </w:rPr>
              <w:t>italiani macchine</w:t>
            </w:r>
            <w:proofErr w:type="gramEnd"/>
          </w:p>
          <w:p w14:paraId="7038CFA7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>
              <w:rPr>
                <w:rFonts w:ascii="Helvetica" w:hAnsi="Helvetica"/>
                <w:sz w:val="16"/>
              </w:rPr>
              <w:t>ed</w:t>
            </w:r>
            <w:proofErr w:type="gramEnd"/>
            <w:r>
              <w:rPr>
                <w:rFonts w:ascii="Helvetica" w:hAnsi="Helvetica"/>
                <w:sz w:val="16"/>
              </w:rPr>
              <w:t xml:space="preserve"> accessori</w:t>
            </w:r>
          </w:p>
          <w:p w14:paraId="4E831FB8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>
              <w:rPr>
                <w:rFonts w:ascii="Helvetica" w:hAnsi="Helvetica"/>
                <w:sz w:val="16"/>
              </w:rPr>
              <w:t>per</w:t>
            </w:r>
            <w:proofErr w:type="gramEnd"/>
            <w:r>
              <w:rPr>
                <w:rFonts w:ascii="Helvetica" w:hAnsi="Helvetica"/>
                <w:sz w:val="16"/>
              </w:rPr>
              <w:t xml:space="preserve"> la lavorazione del legno</w:t>
            </w:r>
          </w:p>
          <w:p w14:paraId="1764BEF9" w14:textId="77777777" w:rsidR="0072480F" w:rsidRDefault="00FE688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14:paraId="0EFF03DE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proofErr w:type="spellStart"/>
            <w:r w:rsidRPr="00084841">
              <w:rPr>
                <w:rFonts w:ascii="Helvetica" w:hAnsi="Helvetica"/>
                <w:i/>
                <w:sz w:val="16"/>
              </w:rPr>
              <w:t>Italian</w:t>
            </w:r>
            <w:proofErr w:type="spellEnd"/>
            <w:r w:rsidRPr="00084841">
              <w:rPr>
                <w:rFonts w:ascii="Helvetica" w:hAnsi="Helvetica"/>
                <w:i/>
                <w:sz w:val="16"/>
              </w:rPr>
              <w:t xml:space="preserve"> </w:t>
            </w:r>
            <w:proofErr w:type="spellStart"/>
            <w:r w:rsidRPr="00084841">
              <w:rPr>
                <w:rFonts w:ascii="Helvetica" w:hAnsi="Helvetica"/>
                <w:i/>
                <w:sz w:val="16"/>
              </w:rPr>
              <w:t>woodworking</w:t>
            </w:r>
            <w:proofErr w:type="spellEnd"/>
          </w:p>
          <w:p w14:paraId="684411F8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proofErr w:type="gramStart"/>
            <w:r>
              <w:rPr>
                <w:rFonts w:ascii="Helvetica" w:hAnsi="Helvetica"/>
                <w:i/>
                <w:sz w:val="16"/>
                <w:lang w:val="en-GB"/>
              </w:rPr>
              <w:t>machinery</w:t>
            </w:r>
            <w:proofErr w:type="gramEnd"/>
            <w:r>
              <w:rPr>
                <w:rFonts w:ascii="Helvetica" w:hAnsi="Helvetica"/>
                <w:i/>
                <w:sz w:val="16"/>
                <w:lang w:val="en-GB"/>
              </w:rPr>
              <w:t xml:space="preserve"> and tools</w:t>
            </w:r>
          </w:p>
          <w:p w14:paraId="16724B63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proofErr w:type="gramStart"/>
            <w:r w:rsidRPr="00084841">
              <w:rPr>
                <w:rFonts w:ascii="Helvetica" w:hAnsi="Helvetica"/>
                <w:i/>
                <w:sz w:val="16"/>
                <w:lang w:val="en-GB"/>
              </w:rPr>
              <w:t>manufacturers’</w:t>
            </w:r>
            <w:proofErr w:type="gramEnd"/>
            <w:r w:rsidRPr="00084841">
              <w:rPr>
                <w:rFonts w:ascii="Helvetica" w:hAnsi="Helvetica"/>
                <w:i/>
                <w:sz w:val="16"/>
                <w:lang w:val="en-GB"/>
              </w:rPr>
              <w:t xml:space="preserve"> association</w:t>
            </w:r>
          </w:p>
        </w:tc>
        <w:tc>
          <w:tcPr>
            <w:tcW w:w="3332" w:type="dxa"/>
          </w:tcPr>
          <w:p w14:paraId="39C2C4D8" w14:textId="77777777" w:rsidR="0072480F" w:rsidRDefault="00BA3A03" w:rsidP="0072480F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14:paraId="00066EEF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14:paraId="11DA7FD9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14:paraId="06676414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477715E5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spellStart"/>
            <w:proofErr w:type="gramStart"/>
            <w:r w:rsidRPr="00084841">
              <w:rPr>
                <w:rFonts w:ascii="Helvetica" w:hAnsi="Helvetica"/>
                <w:sz w:val="16"/>
              </w:rPr>
              <w:t>phone</w:t>
            </w:r>
            <w:proofErr w:type="spellEnd"/>
            <w:proofErr w:type="gramEnd"/>
            <w:r w:rsidRPr="00084841">
              <w:rPr>
                <w:rFonts w:ascii="Helvetica" w:hAnsi="Helvetica"/>
                <w:sz w:val="16"/>
              </w:rPr>
              <w:t xml:space="preserve">  +39 02 89210200</w:t>
            </w:r>
          </w:p>
          <w:p w14:paraId="3E8FD68A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fax  +39 02 8259009</w:t>
            </w:r>
          </w:p>
          <w:p w14:paraId="2F26466C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 w:rsidRPr="00084841">
              <w:rPr>
                <w:rFonts w:ascii="Helvetica" w:hAnsi="Helvetica"/>
                <w:sz w:val="16"/>
              </w:rPr>
              <w:t>www.acimall.com</w:t>
            </w:r>
            <w:proofErr w:type="gramEnd"/>
          </w:p>
          <w:p w14:paraId="6A68725A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</w:pPr>
            <w:r w:rsidRPr="00084841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43F7CDB9" w14:textId="77777777" w:rsidR="00835CEA" w:rsidRDefault="00BA3A03" w:rsidP="0072480F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>
              <w:rPr>
                <w:rFonts w:ascii="Helvetica" w:hAnsi="Helvetica"/>
                <w:b/>
                <w:sz w:val="28"/>
              </w:rPr>
              <w:t>stampa</w:t>
            </w:r>
          </w:p>
          <w:p w14:paraId="149C02AF" w14:textId="77777777" w:rsidR="0072480F" w:rsidRPr="00084841" w:rsidRDefault="005E3179" w:rsidP="005E3179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>8</w:t>
            </w:r>
            <w:r w:rsidR="00835CEA">
              <w:rPr>
                <w:rFonts w:ascii="Helvetica" w:hAnsi="Helvetica"/>
                <w:sz w:val="14"/>
              </w:rPr>
              <w:t xml:space="preserve"> maggio 201</w:t>
            </w:r>
            <w:r>
              <w:rPr>
                <w:rFonts w:ascii="Helvetica" w:hAnsi="Helvetica"/>
                <w:sz w:val="14"/>
              </w:rPr>
              <w:t>8</w:t>
            </w:r>
          </w:p>
        </w:tc>
      </w:tr>
    </w:tbl>
    <w:p w14:paraId="19D129F7" w14:textId="77777777" w:rsidR="0072480F" w:rsidRPr="00084841" w:rsidRDefault="00FE6883">
      <w:pPr>
        <w:ind w:left="480"/>
        <w:jc w:val="both"/>
        <w:rPr>
          <w:rFonts w:ascii="Arial" w:hAnsi="Arial"/>
          <w:sz w:val="20"/>
        </w:rPr>
      </w:pPr>
    </w:p>
    <w:p w14:paraId="0843AE7E" w14:textId="77777777" w:rsidR="0072480F" w:rsidRPr="00084841" w:rsidRDefault="00FE6883" w:rsidP="0072480F">
      <w:pPr>
        <w:jc w:val="both"/>
        <w:rPr>
          <w:rFonts w:ascii="Arial" w:hAnsi="Arial"/>
          <w:sz w:val="20"/>
        </w:rPr>
      </w:pPr>
    </w:p>
    <w:p w14:paraId="2789CF5F" w14:textId="77777777" w:rsidR="0072480F" w:rsidRPr="00084841" w:rsidRDefault="00FE6883" w:rsidP="0072480F">
      <w:pPr>
        <w:ind w:right="-766"/>
        <w:jc w:val="right"/>
        <w:rPr>
          <w:rFonts w:ascii="Arial" w:hAnsi="Arial"/>
          <w:sz w:val="20"/>
        </w:rPr>
      </w:pPr>
    </w:p>
    <w:p w14:paraId="6CE540CE" w14:textId="77777777" w:rsidR="0072480F" w:rsidRPr="00084841" w:rsidRDefault="00FE6883" w:rsidP="0072480F">
      <w:pPr>
        <w:ind w:right="-766"/>
        <w:jc w:val="right"/>
        <w:rPr>
          <w:rFonts w:ascii="Arial" w:hAnsi="Arial"/>
          <w:sz w:val="20"/>
        </w:rPr>
      </w:pPr>
    </w:p>
    <w:p w14:paraId="31F4221D" w14:textId="77777777" w:rsidR="0072480F" w:rsidRPr="00116362" w:rsidRDefault="00FE6883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14:paraId="4D28433E" w14:textId="77777777" w:rsidR="0072480F" w:rsidRDefault="00FE6883" w:rsidP="0072480F">
      <w:pPr>
        <w:spacing w:line="240" w:lineRule="atLeast"/>
        <w:ind w:right="-238"/>
        <w:jc w:val="both"/>
        <w:rPr>
          <w:rFonts w:ascii="Arial" w:hAnsi="Arial"/>
          <w:b/>
          <w:color w:val="FF0000"/>
          <w:sz w:val="20"/>
          <w:lang w:val="en-GB"/>
        </w:rPr>
      </w:pPr>
    </w:p>
    <w:p w14:paraId="1AD01207" w14:textId="77777777" w:rsidR="00793A08" w:rsidRPr="00116362" w:rsidRDefault="00793A08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14:paraId="1CA87F43" w14:textId="77777777" w:rsidR="0072480F" w:rsidRPr="00116362" w:rsidRDefault="00FE6883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14:paraId="0726E9BC" w14:textId="77777777" w:rsidR="0072480F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EXPORT ITALIA 201</w:t>
      </w:r>
      <w:r w:rsidR="005E3179">
        <w:rPr>
          <w:rFonts w:ascii="Arial" w:hAnsi="Arial"/>
          <w:b/>
          <w:sz w:val="20"/>
        </w:rPr>
        <w:t>7</w:t>
      </w:r>
      <w:proofErr w:type="gramStart"/>
      <w:r w:rsidR="00B85119">
        <w:rPr>
          <w:rFonts w:ascii="Arial" w:hAnsi="Arial"/>
          <w:sz w:val="20"/>
        </w:rPr>
        <w:t xml:space="preserve">   </w:t>
      </w:r>
      <w:proofErr w:type="gramEnd"/>
      <w:r w:rsidR="00B85119" w:rsidRPr="00B85119">
        <w:rPr>
          <w:rFonts w:ascii="Arial" w:hAnsi="Arial"/>
          <w:b/>
          <w:color w:val="FF0000"/>
          <w:sz w:val="20"/>
        </w:rPr>
        <w:t>07</w:t>
      </w:r>
      <w:r>
        <w:rPr>
          <w:rFonts w:ascii="Arial" w:hAnsi="Arial"/>
          <w:sz w:val="20"/>
        </w:rPr>
        <w:tab/>
        <w:t xml:space="preserve">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</w:t>
      </w:r>
      <w:r w:rsidR="009C1F46">
        <w:rPr>
          <w:rFonts w:ascii="Arial" w:hAnsi="Arial"/>
          <w:sz w:val="20"/>
        </w:rPr>
        <w:t xml:space="preserve">                           </w:t>
      </w:r>
    </w:p>
    <w:p w14:paraId="7AE19434" w14:textId="77777777" w:rsidR="0072480F" w:rsidRPr="00C55994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C55994">
        <w:rPr>
          <w:rFonts w:ascii="Arial" w:hAnsi="Arial"/>
          <w:b/>
          <w:sz w:val="20"/>
        </w:rPr>
        <w:t>ANDAMENTO DEI PRINCIPALI MERCATI PER MACROAREE</w:t>
      </w:r>
    </w:p>
    <w:p w14:paraId="3AFF96F6" w14:textId="77777777" w:rsidR="0072480F" w:rsidRPr="005E3E44" w:rsidRDefault="00BA3A03" w:rsidP="0072480F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5E3E44">
        <w:rPr>
          <w:rFonts w:ascii="Arial" w:hAnsi="Arial"/>
          <w:sz w:val="20"/>
        </w:rPr>
        <w:t>Utensili esclusi, in milioni di euro.</w:t>
      </w:r>
    </w:p>
    <w:tbl>
      <w:tblPr>
        <w:tblW w:w="408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62"/>
        <w:gridCol w:w="1315"/>
        <w:gridCol w:w="1212"/>
      </w:tblGrid>
      <w:tr w:rsidR="0072480F" w:rsidRPr="00C55994" w14:paraId="11D7532F" w14:textId="77777777">
        <w:trPr>
          <w:trHeight w:val="330"/>
        </w:trPr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4F2FCF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A0D3D" w14:textId="77777777" w:rsidR="0072480F" w:rsidRPr="00C55994" w:rsidRDefault="00BA3A03" w:rsidP="0072480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0AAC83" w14:textId="77777777" w:rsidR="0072480F" w:rsidRPr="00C55994" w:rsidRDefault="004273AC" w:rsidP="00D90AC0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∆% 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7</w:t>
            </w:r>
            <w:r w:rsidR="00BA3A03">
              <w:rPr>
                <w:rFonts w:ascii="Arial" w:hAnsi="Arial" w:cs="Arial"/>
                <w:b/>
                <w:bCs/>
                <w:sz w:val="20"/>
              </w:rPr>
              <w:t>/1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88DEC8" w14:textId="77777777" w:rsidR="0072480F" w:rsidRPr="00C55994" w:rsidRDefault="00BA3A03" w:rsidP="0072480F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 w:rsidRPr="00C55994">
              <w:rPr>
                <w:rFonts w:ascii="Arial" w:hAnsi="Arial" w:cs="Arial"/>
                <w:b/>
                <w:bCs/>
                <w:sz w:val="20"/>
              </w:rPr>
              <w:t>share</w:t>
            </w:r>
            <w:proofErr w:type="gramEnd"/>
            <w:r w:rsidRPr="00C55994">
              <w:rPr>
                <w:rFonts w:ascii="Arial" w:hAnsi="Arial" w:cs="Arial"/>
                <w:b/>
                <w:bCs/>
                <w:sz w:val="20"/>
              </w:rPr>
              <w:t xml:space="preserve"> %</w:t>
            </w:r>
          </w:p>
        </w:tc>
      </w:tr>
      <w:tr w:rsidR="0072480F" w:rsidRPr="00C55994" w14:paraId="6CB79F2B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F237" w14:textId="77777777" w:rsidR="0072480F" w:rsidRPr="00C55994" w:rsidRDefault="00FE6883" w:rsidP="007248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EE0A" w14:textId="77777777" w:rsidR="0072480F" w:rsidRPr="00C55994" w:rsidRDefault="00FE6883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C91A" w14:textId="77777777" w:rsidR="0072480F" w:rsidRPr="00C55994" w:rsidRDefault="00FE6883" w:rsidP="0072480F">
            <w:pPr>
              <w:ind w:right="851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D19F" w14:textId="77777777" w:rsidR="0072480F" w:rsidRPr="00C55994" w:rsidRDefault="00FE6883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2480F" w:rsidRPr="00C55994" w14:paraId="4B356F12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B622FBA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Unione Europea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0CDDD31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4AB8CD9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2,9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44737D3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50,1</w:t>
            </w:r>
          </w:p>
        </w:tc>
      </w:tr>
      <w:tr w:rsidR="0072480F" w:rsidRPr="00C55994" w14:paraId="0CBAFD2D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BF2E213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Europa extra UE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FD7D942" w14:textId="77777777" w:rsidR="0072480F" w:rsidRPr="00C55994" w:rsidRDefault="00D90AC0" w:rsidP="005E3179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E3179">
              <w:rPr>
                <w:rFonts w:ascii="Arial" w:hAnsi="Arial" w:cs="Arial"/>
                <w:sz w:val="20"/>
              </w:rPr>
              <w:t>76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6B67119" w14:textId="77777777" w:rsidR="0072480F" w:rsidRPr="00793A08" w:rsidRDefault="005E3179" w:rsidP="00D90AC0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23,2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01DA7CC" w14:textId="77777777" w:rsidR="0072480F" w:rsidRPr="00793A08" w:rsidRDefault="00D90AC0" w:rsidP="005E3179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11,</w:t>
            </w:r>
            <w:r w:rsidR="005E3179" w:rsidRPr="00793A08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</w:tr>
      <w:tr w:rsidR="0072480F" w:rsidRPr="00C55994" w14:paraId="7BE95F3D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C8F666F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proofErr w:type="gramStart"/>
            <w:r w:rsidRPr="00C55994">
              <w:rPr>
                <w:rFonts w:ascii="Arial" w:hAnsi="Arial" w:cs="Arial"/>
                <w:sz w:val="20"/>
              </w:rPr>
              <w:t>Nord America</w:t>
            </w:r>
            <w:proofErr w:type="gramEnd"/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459BCA8" w14:textId="77777777" w:rsidR="0072480F" w:rsidRPr="00C55994" w:rsidRDefault="005E3179" w:rsidP="00D90AC0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1A74BD4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36,0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A14D2D8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14,4</w:t>
            </w:r>
          </w:p>
        </w:tc>
      </w:tr>
      <w:tr w:rsidR="0072480F" w:rsidRPr="00C55994" w14:paraId="5C93EC55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2F79EE5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proofErr w:type="gramStart"/>
            <w:r w:rsidRPr="00C55994">
              <w:rPr>
                <w:rFonts w:ascii="Arial" w:hAnsi="Arial" w:cs="Arial"/>
                <w:sz w:val="20"/>
              </w:rPr>
              <w:t>Sud America</w:t>
            </w:r>
            <w:proofErr w:type="gramEnd"/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0979B39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32A9FFD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21,2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489549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3,1</w:t>
            </w:r>
          </w:p>
        </w:tc>
      </w:tr>
      <w:tr w:rsidR="0072480F" w:rsidRPr="00C55994" w14:paraId="34DDCEF6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1DE586A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Africa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9F2A4B0" w14:textId="77777777" w:rsidR="0072480F" w:rsidRPr="00C55994" w:rsidRDefault="00D90AC0" w:rsidP="005E3179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5E317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CA4C709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10,8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874689B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2,9</w:t>
            </w:r>
          </w:p>
        </w:tc>
      </w:tr>
      <w:tr w:rsidR="0072480F" w:rsidRPr="00C55994" w14:paraId="3DF2ACA7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C59863D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Medio Oriente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17FA7F4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95B14A8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-3,9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63442C8" w14:textId="77777777" w:rsidR="0072480F" w:rsidRPr="00793A08" w:rsidRDefault="00390813" w:rsidP="005E3179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3,</w:t>
            </w:r>
            <w:r w:rsidR="005E3179" w:rsidRPr="00793A0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  <w:tr w:rsidR="0072480F" w:rsidRPr="00C55994" w14:paraId="10DD7758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1D64CC6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Oriente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54C140F" w14:textId="77777777" w:rsidR="0072480F" w:rsidRPr="00C55994" w:rsidRDefault="00390813" w:rsidP="005E3179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E3179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2AA4BE8" w14:textId="77777777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3,1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A2ECF90" w14:textId="77777777" w:rsidR="0072480F" w:rsidRPr="00793A08" w:rsidRDefault="00D90AC0" w:rsidP="005E3179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11,</w:t>
            </w:r>
            <w:r w:rsidR="005E3179" w:rsidRPr="00793A08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</w:tr>
      <w:tr w:rsidR="0072480F" w:rsidRPr="00C55994" w14:paraId="5D7EF451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B382F02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Oceania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701081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7360838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8,9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EE620A2" w14:textId="77777777" w:rsidR="0072480F" w:rsidRPr="00C55994" w:rsidRDefault="005E3179" w:rsidP="00D90AC0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0813">
              <w:rPr>
                <w:rFonts w:ascii="Arial" w:hAnsi="Arial" w:cs="Arial"/>
                <w:sz w:val="20"/>
              </w:rPr>
              <w:t>,</w:t>
            </w:r>
            <w:r w:rsidR="00D90AC0">
              <w:rPr>
                <w:rFonts w:ascii="Arial" w:hAnsi="Arial" w:cs="Arial"/>
                <w:sz w:val="20"/>
              </w:rPr>
              <w:t>7</w:t>
            </w:r>
          </w:p>
        </w:tc>
      </w:tr>
      <w:tr w:rsidR="0072480F" w:rsidRPr="00C55994" w14:paraId="45BE6768" w14:textId="77777777">
        <w:trPr>
          <w:trHeight w:val="315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A6F9EDD" w14:textId="77777777" w:rsidR="0072480F" w:rsidRPr="00C55994" w:rsidRDefault="00BA3A03" w:rsidP="0072480F">
            <w:pPr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Totale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72E8383" w14:textId="77777777" w:rsidR="0072480F" w:rsidRPr="00C55994" w:rsidRDefault="00BA3A03" w:rsidP="00D90AC0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</w:t>
            </w:r>
            <w:r w:rsidR="00D90AC0">
              <w:rPr>
                <w:rFonts w:ascii="Arial" w:hAnsi="Arial" w:cs="Arial"/>
                <w:b/>
                <w:bCs/>
                <w:sz w:val="20"/>
              </w:rPr>
              <w:t>329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E7822C4" w14:textId="77777777" w:rsidR="0072480F" w:rsidRPr="00C55994" w:rsidRDefault="00D90AC0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1DA7B70" w14:textId="77777777" w:rsidR="0072480F" w:rsidRPr="00C55994" w:rsidRDefault="00BA3A03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100</w:t>
            </w:r>
          </w:p>
        </w:tc>
      </w:tr>
    </w:tbl>
    <w:p w14:paraId="3491D3F4" w14:textId="77777777" w:rsidR="0072480F" w:rsidRPr="00C55994" w:rsidRDefault="00FE6883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14:paraId="597D02F1" w14:textId="77777777" w:rsidR="0072480F" w:rsidRPr="00C55994" w:rsidRDefault="00FE6883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14:paraId="2BE6C672" w14:textId="77777777" w:rsidR="0072480F" w:rsidRPr="00C55994" w:rsidRDefault="00FE6883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14:paraId="4F57D6A9" w14:textId="45C86CBE" w:rsidR="0072480F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EX</w:t>
      </w:r>
      <w:r w:rsidR="00390813">
        <w:rPr>
          <w:rFonts w:ascii="Arial" w:hAnsi="Arial"/>
          <w:b/>
          <w:sz w:val="20"/>
        </w:rPr>
        <w:t>PORT ITALIA 201</w:t>
      </w:r>
      <w:r w:rsidR="00501D86">
        <w:rPr>
          <w:rFonts w:ascii="Arial" w:hAnsi="Arial"/>
          <w:b/>
          <w:sz w:val="20"/>
        </w:rPr>
        <w:t>7</w:t>
      </w:r>
    </w:p>
    <w:p w14:paraId="77D2E3AA" w14:textId="77777777" w:rsidR="0072480F" w:rsidRPr="00C55994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C55994">
        <w:rPr>
          <w:rFonts w:ascii="Arial" w:hAnsi="Arial"/>
          <w:b/>
          <w:sz w:val="20"/>
        </w:rPr>
        <w:t>ANDAMENTO DEI PRINCIPALI MERCATI PER PAESE</w:t>
      </w:r>
    </w:p>
    <w:p w14:paraId="7074DB87" w14:textId="77777777" w:rsidR="0072480F" w:rsidRPr="005E3E44" w:rsidRDefault="00BA3A03" w:rsidP="0072480F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5E3E44">
        <w:rPr>
          <w:rFonts w:ascii="Arial" w:hAnsi="Arial"/>
          <w:sz w:val="20"/>
        </w:rPr>
        <w:t>Utensili esclusi, in milioni di euro.</w:t>
      </w:r>
    </w:p>
    <w:tbl>
      <w:tblPr>
        <w:tblW w:w="335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509"/>
        <w:gridCol w:w="1292"/>
      </w:tblGrid>
      <w:tr w:rsidR="0072480F" w:rsidRPr="00C55994" w14:paraId="30622018" w14:textId="77777777">
        <w:trPr>
          <w:trHeight w:val="330"/>
        </w:trPr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16C41A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6DEF3D" w14:textId="77777777" w:rsidR="0072480F" w:rsidRPr="00C55994" w:rsidRDefault="00BA3A03" w:rsidP="0072480F">
            <w:pPr>
              <w:ind w:right="-113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7FD02D" w14:textId="77777777" w:rsidR="0072480F" w:rsidRPr="00C55994" w:rsidRDefault="00D90AC0" w:rsidP="005E3179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∆% 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7</w:t>
            </w:r>
            <w:r w:rsidR="00BA3A03">
              <w:rPr>
                <w:rFonts w:ascii="Arial" w:hAnsi="Arial" w:cs="Arial"/>
                <w:b/>
                <w:bCs/>
                <w:sz w:val="20"/>
              </w:rPr>
              <w:t>/1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72480F" w:rsidRPr="00C55994" w14:paraId="70C79208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1914" w14:textId="77777777" w:rsidR="0072480F" w:rsidRPr="00C55994" w:rsidRDefault="00FE6883" w:rsidP="007248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DE5F" w14:textId="77777777" w:rsidR="0072480F" w:rsidRPr="00C55994" w:rsidRDefault="00FE6883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AEA3" w14:textId="77777777" w:rsidR="0072480F" w:rsidRPr="00C55994" w:rsidRDefault="00FE6883" w:rsidP="0072480F">
            <w:pPr>
              <w:ind w:right="851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63B68" w:rsidRPr="00C55994" w14:paraId="20C0528B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333A2F9F" w14:textId="77777777" w:rsidR="00763B68" w:rsidRPr="00763B68" w:rsidRDefault="00110B5F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Stati Uniti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A41C432" w14:textId="6B7B92B1" w:rsidR="00763B68" w:rsidRPr="00763B68" w:rsidRDefault="009B27FB" w:rsidP="009B27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</w:t>
            </w:r>
            <w:r w:rsidR="005E3179">
              <w:rPr>
                <w:rFonts w:ascii="Arial" w:hAnsi="Arial" w:cs="Arial"/>
                <w:sz w:val="20"/>
              </w:rPr>
              <w:t>167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8109F69" w14:textId="3CCB9A57" w:rsidR="00763B68" w:rsidRPr="00763B68" w:rsidRDefault="009B27FB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5</w:t>
            </w:r>
            <w:r w:rsidR="00110B5F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763B68" w:rsidRPr="00C55994" w14:paraId="44A1FEB3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D2B5858" w14:textId="77777777" w:rsidR="00763B68" w:rsidRPr="00763B68" w:rsidRDefault="00110B5F" w:rsidP="00110B5F">
            <w:pPr>
              <w:tabs>
                <w:tab w:val="right" w:pos="25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Germania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2E8E423" w14:textId="7777777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E3179">
              <w:rPr>
                <w:rFonts w:ascii="Arial" w:hAnsi="Arial" w:cs="Arial"/>
                <w:sz w:val="20"/>
              </w:rPr>
              <w:t>118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B84E715" w14:textId="068EFB74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>21,1</w:t>
            </w:r>
          </w:p>
        </w:tc>
      </w:tr>
      <w:tr w:rsidR="00763B68" w:rsidRPr="00C55994" w14:paraId="167E284C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5B4EC5A" w14:textId="1C5B4735" w:rsidR="00763B68" w:rsidRPr="00763B68" w:rsidRDefault="009B27FB" w:rsidP="009B27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Polonia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8DBEB92" w14:textId="7777777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E3179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7E926B2" w14:textId="69ECD388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9B27FB">
              <w:rPr>
                <w:rFonts w:ascii="Arial" w:hAnsi="Arial" w:cs="Arial"/>
                <w:sz w:val="20"/>
              </w:rPr>
              <w:t xml:space="preserve"> 25,5</w:t>
            </w:r>
          </w:p>
        </w:tc>
      </w:tr>
      <w:tr w:rsidR="00763B68" w:rsidRPr="00C55994" w14:paraId="7366E2CE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0DCB6D7" w14:textId="66772854" w:rsidR="00763B68" w:rsidRPr="00763B68" w:rsidRDefault="009B27FB" w:rsidP="009B27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E5F17AB" w14:textId="7777777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E3179"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11BD27E" w14:textId="3D7BFB59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9B27FB">
              <w:rPr>
                <w:rFonts w:ascii="Arial" w:hAnsi="Arial" w:cs="Arial"/>
                <w:sz w:val="20"/>
              </w:rPr>
              <w:t xml:space="preserve">   3,8</w:t>
            </w:r>
          </w:p>
        </w:tc>
      </w:tr>
      <w:tr w:rsidR="00763B68" w:rsidRPr="00C55994" w14:paraId="351E7CEC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D17F5C7" w14:textId="7FF456DF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Cina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B3CBBF8" w14:textId="6CCB5F58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403E96A" w14:textId="7737E47A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>25,1</w:t>
            </w:r>
          </w:p>
        </w:tc>
      </w:tr>
      <w:tr w:rsidR="00763B68" w:rsidRPr="00C55994" w14:paraId="6E250F04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6DAB3569" w14:textId="5D77B438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Regno Unito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C2CE884" w14:textId="511592F4" w:rsidR="00763B68" w:rsidRPr="00763B68" w:rsidRDefault="009B27FB" w:rsidP="00110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5E3179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1E0F508" w14:textId="5866513C" w:rsidR="00763B68" w:rsidRPr="00763B68" w:rsidRDefault="009B27FB" w:rsidP="00763B6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-39,4</w:t>
            </w:r>
          </w:p>
        </w:tc>
      </w:tr>
      <w:tr w:rsidR="00763B68" w:rsidRPr="00C55994" w14:paraId="537117F2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EBE07DD" w14:textId="77777777" w:rsidR="00763B68" w:rsidRPr="00763B68" w:rsidRDefault="00110B5F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Spagna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7B40630D" w14:textId="43B3685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7024EBA5" w14:textId="684744B5" w:rsidR="00763B68" w:rsidRPr="00763B68" w:rsidRDefault="009B27FB" w:rsidP="00763B6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11,1</w:t>
            </w:r>
          </w:p>
        </w:tc>
      </w:tr>
      <w:tr w:rsidR="00763B68" w:rsidRPr="00C55994" w14:paraId="09269348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34B07442" w14:textId="2A7D789D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Belgio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7068DD8B" w14:textId="54B6B94E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20807F9" w14:textId="1123D2C3" w:rsidR="00763B68" w:rsidRPr="00763B68" w:rsidRDefault="009B27FB" w:rsidP="00110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-12,9</w:t>
            </w:r>
          </w:p>
        </w:tc>
      </w:tr>
      <w:tr w:rsidR="00763B68" w:rsidRPr="00C55994" w14:paraId="0ACA7F5E" w14:textId="77777777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7ECF100" w14:textId="63841DC3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Russia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7E64E2E" w14:textId="00EFCE2A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69520659" w14:textId="46D63AFD" w:rsidR="00763B68" w:rsidRPr="00763B68" w:rsidRDefault="009B27FB" w:rsidP="009B27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49,7</w:t>
            </w:r>
            <w:r w:rsidR="00110B5F">
              <w:rPr>
                <w:rFonts w:ascii="Arial" w:hAnsi="Arial" w:cs="Arial"/>
                <w:sz w:val="20"/>
              </w:rPr>
              <w:t>7</w:t>
            </w:r>
          </w:p>
        </w:tc>
      </w:tr>
      <w:tr w:rsidR="00763B68" w:rsidRPr="00C55994" w14:paraId="4F439516" w14:textId="77777777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584F65E" w14:textId="08A683B9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Austria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8EC36FC" w14:textId="0AC4D928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9063C4A" w14:textId="31359690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>14,0</w:t>
            </w:r>
          </w:p>
        </w:tc>
      </w:tr>
      <w:tr w:rsidR="0072480F" w:rsidRPr="003C1C21" w14:paraId="35B9B7F3" w14:textId="77777777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6EBB3B4A" w14:textId="77777777" w:rsidR="0072480F" w:rsidRPr="00474B8D" w:rsidRDefault="00FE6883" w:rsidP="0072480F">
            <w:pPr>
              <w:ind w:right="851"/>
              <w:rPr>
                <w:rFonts w:ascii="Arial" w:hAnsi="Arial" w:cs="Arial"/>
                <w:bCs/>
                <w:i/>
                <w:sz w:val="20"/>
                <w:szCs w:val="18"/>
              </w:rPr>
            </w:pPr>
          </w:p>
          <w:p w14:paraId="1FDE7EF8" w14:textId="77777777" w:rsidR="0072480F" w:rsidRPr="00094875" w:rsidRDefault="00BA3A03" w:rsidP="005E3179">
            <w:pPr>
              <w:ind w:right="851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Fonte: Uf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ficio studi Acimall, maggio 201</w:t>
            </w:r>
            <w:r w:rsidR="005E3179">
              <w:rPr>
                <w:rFonts w:ascii="Arial" w:hAnsi="Arial" w:cs="Arial"/>
                <w:bCs/>
                <w:i/>
                <w:sz w:val="18"/>
                <w:szCs w:val="18"/>
              </w:rPr>
              <w:t>8</w:t>
            </w:r>
            <w:r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</w:p>
        </w:tc>
      </w:tr>
    </w:tbl>
    <w:p w14:paraId="30D2C689" w14:textId="77777777" w:rsidR="0072480F" w:rsidRDefault="00FE6883" w:rsidP="0072480F">
      <w:pPr>
        <w:ind w:left="480"/>
        <w:jc w:val="both"/>
        <w:rPr>
          <w:iCs/>
        </w:rPr>
      </w:pPr>
    </w:p>
    <w:sectPr w:rsidR="0072480F" w:rsidSect="0072480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1346" w:bottom="0" w:left="2520" w:header="720" w:footer="8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0CB84" w14:textId="77777777" w:rsidR="00BA3A03" w:rsidRDefault="00BA3A03">
      <w:r>
        <w:separator/>
      </w:r>
    </w:p>
  </w:endnote>
  <w:endnote w:type="continuationSeparator" w:id="0">
    <w:p w14:paraId="4843FC41" w14:textId="77777777" w:rsidR="00BA3A03" w:rsidRDefault="00BA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47A6C" w14:textId="77777777" w:rsidR="0072480F" w:rsidRDefault="00E26E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A3A0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7942F2" w14:textId="77777777" w:rsidR="0072480F" w:rsidRDefault="00FE6883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5E4FF" w14:textId="77777777" w:rsidR="0072480F" w:rsidRDefault="00FE6883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605EF9AE" w14:textId="77777777" w:rsidR="0072480F" w:rsidRDefault="00BA3A03">
    <w:pPr>
      <w:pStyle w:val="Pidipagina"/>
      <w:ind w:right="360"/>
    </w:pPr>
    <w:r>
      <w:t xml:space="preserve">   </w:t>
    </w:r>
  </w:p>
  <w:p w14:paraId="369D6965" w14:textId="77777777" w:rsidR="0072480F" w:rsidRDefault="00BA3A03">
    <w:pPr>
      <w:pStyle w:val="Pidipagina"/>
      <w:ind w:right="360"/>
    </w:pPr>
    <w:r>
      <w:t xml:space="preserve">         </w:t>
    </w:r>
    <w:r w:rsidR="008B07CD">
      <w:rPr>
        <w:noProof/>
      </w:rPr>
      <w:drawing>
        <wp:inline distT="0" distB="0" distL="0" distR="0" wp14:anchorId="2AA2339E" wp14:editId="2BA2EBC6">
          <wp:extent cx="370840" cy="353695"/>
          <wp:effectExtent l="19050" t="0" r="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7087A" w14:textId="77777777" w:rsidR="0072480F" w:rsidRDefault="00BA3A03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 w:rsidR="008B07CD">
      <w:rPr>
        <w:noProof/>
      </w:rPr>
      <w:drawing>
        <wp:inline distT="0" distB="0" distL="0" distR="0" wp14:anchorId="3EA30D85" wp14:editId="104A7BC4">
          <wp:extent cx="370840" cy="353695"/>
          <wp:effectExtent l="19050" t="0" r="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746C5" w14:textId="77777777" w:rsidR="00BA3A03" w:rsidRDefault="00BA3A03">
      <w:r>
        <w:separator/>
      </w:r>
    </w:p>
  </w:footnote>
  <w:footnote w:type="continuationSeparator" w:id="0">
    <w:p w14:paraId="23D76B43" w14:textId="77777777" w:rsidR="00BA3A03" w:rsidRDefault="00BA3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C6943" w14:textId="77777777" w:rsidR="0072480F" w:rsidRDefault="008B07CD">
    <w:pPr>
      <w:pStyle w:val="Intestazione"/>
      <w:ind w:left="360"/>
    </w:pPr>
    <w:r>
      <w:rPr>
        <w:noProof/>
      </w:rPr>
      <w:drawing>
        <wp:inline distT="0" distB="0" distL="0" distR="0" wp14:anchorId="3D9B6DF0" wp14:editId="0ED55ECA">
          <wp:extent cx="1147445" cy="396875"/>
          <wp:effectExtent l="1905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16EFDC9" w14:textId="77777777" w:rsidR="0072480F" w:rsidRDefault="00FE6883">
    <w:pPr>
      <w:pStyle w:val="Intestazione"/>
      <w:ind w:left="360"/>
    </w:pPr>
  </w:p>
  <w:p w14:paraId="4A0B0F0A" w14:textId="77777777" w:rsidR="0072480F" w:rsidRDefault="00FE6883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1AB5F" w14:textId="77777777" w:rsidR="0072480F" w:rsidRDefault="00BA3A03" w:rsidP="0072480F">
    <w:pPr>
      <w:pStyle w:val="Intestazione"/>
      <w:ind w:left="-1200"/>
    </w:pPr>
    <w:r>
      <w:rPr>
        <w:sz w:val="22"/>
      </w:rPr>
      <w:t xml:space="preserve">       </w:t>
    </w:r>
    <w:r>
      <w:t xml:space="preserve"> </w:t>
    </w:r>
    <w:r w:rsidR="008B07CD">
      <w:rPr>
        <w:noProof/>
      </w:rPr>
      <w:drawing>
        <wp:inline distT="0" distB="0" distL="0" distR="0" wp14:anchorId="243BC753" wp14:editId="245A7E11">
          <wp:extent cx="1147445" cy="396875"/>
          <wp:effectExtent l="1905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763"/>
    <w:rsid w:val="00110B5F"/>
    <w:rsid w:val="003907EF"/>
    <w:rsid w:val="00390813"/>
    <w:rsid w:val="004273AC"/>
    <w:rsid w:val="00501D86"/>
    <w:rsid w:val="005E3179"/>
    <w:rsid w:val="005F38BD"/>
    <w:rsid w:val="00763B68"/>
    <w:rsid w:val="00793A08"/>
    <w:rsid w:val="00835CEA"/>
    <w:rsid w:val="008B07CD"/>
    <w:rsid w:val="008C7F7E"/>
    <w:rsid w:val="009B27FB"/>
    <w:rsid w:val="009C1F46"/>
    <w:rsid w:val="00A57F88"/>
    <w:rsid w:val="00B85119"/>
    <w:rsid w:val="00BA3A03"/>
    <w:rsid w:val="00C05763"/>
    <w:rsid w:val="00D00325"/>
    <w:rsid w:val="00D35F3C"/>
    <w:rsid w:val="00D90AC0"/>
    <w:rsid w:val="00E26EEE"/>
    <w:rsid w:val="00FE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  <w14:docId w14:val="42B8B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3907EF"/>
  </w:style>
  <w:style w:type="paragraph" w:styleId="Titolo1">
    <w:name w:val="heading 1"/>
    <w:basedOn w:val="Normale"/>
    <w:next w:val="Normale"/>
    <w:qFormat/>
    <w:rsid w:val="003907EF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3907EF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3907EF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3907EF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3907EF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3907EF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3907EF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3907EF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3907EF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907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907EF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3907EF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3907EF"/>
  </w:style>
  <w:style w:type="character" w:styleId="Collegamentoipertestuale">
    <w:name w:val="Hyperlink"/>
    <w:basedOn w:val="Caratterepredefinitoparagrafo"/>
    <w:rsid w:val="003907EF"/>
    <w:rPr>
      <w:color w:val="0000FF"/>
      <w:u w:val="single"/>
    </w:rPr>
  </w:style>
  <w:style w:type="paragraph" w:styleId="Mappadocumento">
    <w:name w:val="Document Map"/>
    <w:basedOn w:val="Normale"/>
    <w:semiHidden/>
    <w:rsid w:val="003907EF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3907EF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3907EF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3907EF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3907EF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3907EF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3907EF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3907EF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3907EF"/>
  </w:style>
  <w:style w:type="paragraph" w:customStyle="1" w:styleId="normal">
    <w:name w:val="normal"/>
    <w:basedOn w:val="Titolo1"/>
    <w:rsid w:val="003907EF"/>
    <w:rPr>
      <w:bCs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22</TotalTime>
  <Pages>1</Pages>
  <Words>173</Words>
  <Characters>990</Characters>
  <Application>Microsoft Macintosh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1161</CharactersWithSpaces>
  <SharedDoc>false</SharedDoc>
  <HLinks>
    <vt:vector size="24" baseType="variant">
      <vt:variant>
        <vt:i4>1769596</vt:i4>
      </vt:variant>
      <vt:variant>
        <vt:i4>3157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3187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3198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3202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15</cp:revision>
  <cp:lastPrinted>2018-05-01T13:46:00Z</cp:lastPrinted>
  <dcterms:created xsi:type="dcterms:W3CDTF">2014-04-30T13:05:00Z</dcterms:created>
  <dcterms:modified xsi:type="dcterms:W3CDTF">2018-05-03T09:10:00Z</dcterms:modified>
</cp:coreProperties>
</file>